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FF7" w:rsidRDefault="00EB0CD3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443230</wp:posOffset>
                </wp:positionV>
                <wp:extent cx="6866255" cy="1089660"/>
                <wp:effectExtent l="3810" t="0" r="0" b="635"/>
                <wp:wrapNone/>
                <wp:docPr id="6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25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ED9" w:rsidRDefault="00527ED9" w:rsidP="00527ED9">
                            <w:pPr>
                              <w:spacing w:before="20"/>
                              <w:ind w:left="408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>Adding and Subtracting Decimals</w:t>
                            </w:r>
                          </w:p>
                          <w:p w:rsidR="00527ED9" w:rsidRDefault="00527ED9" w:rsidP="00527ED9">
                            <w:pPr>
                              <w:pStyle w:val="BodyText"/>
                              <w:spacing w:before="211" w:line="276" w:lineRule="auto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Each pair of blocks totals the block above them. Use addition and subtraction to fill in the missing decimals and complete the steps.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27.3pt;margin-top:34.9pt;width:540.65pt;height:85.8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edtgIAALQ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" filled="f" stroked="f">
                <v:textbox inset="0,0,0,0">
                  <w:txbxContent>
                    <w:p w:rsidR="00527ED9" w:rsidRDefault="00527ED9" w:rsidP="00527ED9">
                      <w:pPr>
                        <w:spacing w:before="20"/>
                        <w:ind w:left="408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z w:val="66"/>
                        </w:rPr>
                        <w:t>Adding and Subtracting Decimals</w:t>
                      </w:r>
                    </w:p>
                    <w:p w:rsidR="00527ED9" w:rsidRDefault="00527ED9" w:rsidP="00527ED9">
                      <w:pPr>
                        <w:pStyle w:val="BodyText"/>
                        <w:spacing w:before="211" w:line="276" w:lineRule="auto"/>
                        <w:ind w:left="20"/>
                      </w:pPr>
                      <w:r>
                        <w:rPr>
                          <w:color w:val="292526"/>
                        </w:rPr>
                        <w:t>Each pair of blocks totals the block above them. Use addition and subtraction to fill in the missing decimals and complete the steps.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53FF7">
      <w:pPr>
        <w:pStyle w:val="BodyText"/>
        <w:spacing w:before="2"/>
        <w:rPr>
          <w:rFonts w:ascii="Times New Roman"/>
          <w:sz w:val="10"/>
        </w:rPr>
      </w:pPr>
    </w:p>
    <w:p w:rsidR="00E53FF7" w:rsidRDefault="00EB0CD3">
      <w:pPr>
        <w:tabs>
          <w:tab w:val="left" w:pos="3855"/>
          <w:tab w:val="left" w:pos="7583"/>
        </w:tabs>
        <w:ind w:left="126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124075" cy="2002155"/>
                <wp:effectExtent l="0" t="3810" r="2540" b="3810"/>
                <wp:docPr id="6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35"/>
                                      <w:sz w:val="2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5"/>
                                      <w:sz w:val="24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7" type="#_x0000_t202" style="width:167.25pt;height:1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yN7sQIAALM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35"/>
                                <w:sz w:val="2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5"/>
                                <w:sz w:val="24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0.1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27ED9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124075" cy="2002155"/>
                <wp:effectExtent l="3175" t="3810" r="0" b="3810"/>
                <wp:docPr id="6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5"/>
                                      <w:sz w:val="24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4.2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" o:spid="_x0000_s1028" type="#_x0000_t202" style="width:167.25pt;height:1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lysQIAALM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2.3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5"/>
                                <w:sz w:val="24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4.2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27ED9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124075" cy="2002155"/>
                <wp:effectExtent l="0" t="3810" r="1270" b="3810"/>
                <wp:docPr id="6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line="308" w:lineRule="exact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2.9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" o:spid="_x0000_s1029" type="#_x0000_t202" style="width:167.25pt;height:1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line="308" w:lineRule="exact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2.9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B0CD3">
      <w:pPr>
        <w:pStyle w:val="BodyText"/>
        <w:spacing w:before="1"/>
        <w:rPr>
          <w:rFonts w:ascii="Times New Roman"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059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164465</wp:posOffset>
                </wp:positionV>
                <wp:extent cx="2124075" cy="2002155"/>
                <wp:effectExtent l="0" t="2540" r="2540" b="0"/>
                <wp:wrapTopAndBottom/>
                <wp:docPr id="6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5.2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5"/>
                                      <w:sz w:val="24"/>
                                    </w:rPr>
                                    <w:t>2.1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0" type="#_x0000_t202" style="position:absolute;margin-left:28.3pt;margin-top:12.95pt;width:167.25pt;height:157.65pt;z-index:-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hoKsQIAALM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5.2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5"/>
                                <w:sz w:val="24"/>
                              </w:rPr>
                              <w:t>2.1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1616" behindDoc="1" locked="0" layoutInCell="1" allowOverlap="1">
                <wp:simplePos x="0" y="0"/>
                <wp:positionH relativeFrom="page">
                  <wp:posOffset>2727325</wp:posOffset>
                </wp:positionH>
                <wp:positionV relativeFrom="paragraph">
                  <wp:posOffset>164465</wp:posOffset>
                </wp:positionV>
                <wp:extent cx="2124075" cy="2002155"/>
                <wp:effectExtent l="3175" t="2540" r="0" b="0"/>
                <wp:wrapTopAndBottom/>
                <wp:docPr id="6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30"/>
                                      <w:sz w:val="24"/>
                                    </w:rPr>
                                    <w:t>12.1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4.1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1" type="#_x0000_t202" style="position:absolute;margin-left:214.75pt;margin-top:12.95pt;width:167.25pt;height:157.65pt;z-index:-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30"/>
                                <w:sz w:val="24"/>
                              </w:rPr>
                              <w:t>12.1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4.1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2640" behindDoc="1" locked="0" layoutInCell="1" allowOverlap="1">
                <wp:simplePos x="0" y="0"/>
                <wp:positionH relativeFrom="page">
                  <wp:posOffset>5095240</wp:posOffset>
                </wp:positionH>
                <wp:positionV relativeFrom="paragraph">
                  <wp:posOffset>164465</wp:posOffset>
                </wp:positionV>
                <wp:extent cx="2124075" cy="2002155"/>
                <wp:effectExtent l="0" t="2540" r="635" b="0"/>
                <wp:wrapTopAndBottom/>
                <wp:docPr id="6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line="308" w:lineRule="exact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12.5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margin-left:401.2pt;margin-top:12.95pt;width:167.25pt;height:157.65pt;z-index:-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line="308" w:lineRule="exact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12.5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0.7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B0CD3">
      <w:pPr>
        <w:pStyle w:val="BodyText"/>
        <w:spacing w:before="10"/>
        <w:rPr>
          <w:rFonts w:ascii="Times New Roman"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366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155575</wp:posOffset>
                </wp:positionV>
                <wp:extent cx="2124075" cy="2002155"/>
                <wp:effectExtent l="0" t="4445" r="2540" b="3175"/>
                <wp:wrapTopAndBottom/>
                <wp:docPr id="5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27.4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19.2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margin-left:28.3pt;margin-top:12.25pt;width:167.25pt;height:157.65pt;z-index:-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9GsQIAALM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27.4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19.2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4688" behindDoc="1" locked="0" layoutInCell="1" allowOverlap="1">
                <wp:simplePos x="0" y="0"/>
                <wp:positionH relativeFrom="page">
                  <wp:posOffset>2727325</wp:posOffset>
                </wp:positionH>
                <wp:positionV relativeFrom="paragraph">
                  <wp:posOffset>155575</wp:posOffset>
                </wp:positionV>
                <wp:extent cx="2124075" cy="2002155"/>
                <wp:effectExtent l="3175" t="4445" r="0" b="3175"/>
                <wp:wrapTopAndBottom/>
                <wp:docPr id="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12.5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4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9.9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4" type="#_x0000_t202" style="position:absolute;margin-left:214.75pt;margin-top:12.25pt;width:167.25pt;height:157.65pt;z-index:-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12.5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9.9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5712" behindDoc="1" locked="0" layoutInCell="1" allowOverlap="1">
                <wp:simplePos x="0" y="0"/>
                <wp:positionH relativeFrom="page">
                  <wp:posOffset>5095240</wp:posOffset>
                </wp:positionH>
                <wp:positionV relativeFrom="paragraph">
                  <wp:posOffset>155575</wp:posOffset>
                </wp:positionV>
                <wp:extent cx="2124075" cy="2002155"/>
                <wp:effectExtent l="0" t="4445" r="635" b="3175"/>
                <wp:wrapTopAndBottom/>
                <wp:docPr id="5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line="308" w:lineRule="exact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5"/>
                                      <w:sz w:val="24"/>
                                    </w:rPr>
                                    <w:t>13.7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5.4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6.9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5" type="#_x0000_t202" style="position:absolute;margin-left:401.2pt;margin-top:12.25pt;width:167.25pt;height:157.65pt;z-index:-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cpsQIAALM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line="308" w:lineRule="exact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5"/>
                                <w:sz w:val="24"/>
                              </w:rPr>
                              <w:t>13.7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5.4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6.9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3FF7" w:rsidRDefault="00E53FF7">
      <w:pPr>
        <w:rPr>
          <w:rFonts w:ascii="Times New Roman"/>
          <w:sz w:val="17"/>
        </w:rPr>
        <w:sectPr w:rsidR="00E53FF7">
          <w:headerReference w:type="default" r:id="rId6"/>
          <w:footerReference w:type="default" r:id="rId7"/>
          <w:type w:val="continuous"/>
          <w:pgSz w:w="11910" w:h="16840"/>
          <w:pgMar w:top="2380" w:right="420" w:bottom="1120" w:left="440" w:header="718" w:footer="922" w:gutter="0"/>
          <w:cols w:space="720"/>
        </w:sectPr>
      </w:pP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53FF7">
      <w:pPr>
        <w:pStyle w:val="BodyText"/>
        <w:spacing w:before="1" w:after="1"/>
        <w:rPr>
          <w:rFonts w:ascii="Times New Roman"/>
          <w:sz w:val="18"/>
        </w:rPr>
      </w:pPr>
    </w:p>
    <w:p w:rsidR="00E53FF7" w:rsidRDefault="00EB0CD3">
      <w:pPr>
        <w:tabs>
          <w:tab w:val="left" w:pos="3855"/>
          <w:tab w:val="left" w:pos="7583"/>
        </w:tabs>
        <w:ind w:left="126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593090</wp:posOffset>
                </wp:positionH>
                <wp:positionV relativeFrom="page">
                  <wp:posOffset>443230</wp:posOffset>
                </wp:positionV>
                <wp:extent cx="6373495" cy="1031240"/>
                <wp:effectExtent l="2540" t="0" r="0" b="1905"/>
                <wp:wrapNone/>
                <wp:docPr id="5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349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ED9" w:rsidRDefault="00527ED9" w:rsidP="00527ED9">
                            <w:pPr>
                              <w:spacing w:before="20"/>
                              <w:ind w:left="3759" w:hanging="374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7"/>
                                <w:sz w:val="66"/>
                              </w:rPr>
                              <w:t xml:space="preserve">Adding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and Subtracting Decimals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66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58" o:spid="_x0000_s1036" type="#_x0000_t202" style="position:absolute;left:0;text-align:left;margin-left:46.7pt;margin-top:34.9pt;width:501.85pt;height:81.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" filled="f" stroked="f">
                <v:textbox inset="0,0,0,0">
                  <w:txbxContent>
                    <w:p w:rsidR="00527ED9" w:rsidRDefault="00527ED9" w:rsidP="00527ED9">
                      <w:pPr>
                        <w:spacing w:before="20"/>
                        <w:ind w:left="3759" w:hanging="374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7"/>
                          <w:sz w:val="66"/>
                        </w:rPr>
                        <w:t xml:space="preserve">Adding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 xml:space="preserve">and Subtracting Decimals </w:t>
                      </w:r>
                      <w:r>
                        <w:rPr>
                          <w:b/>
                          <w:color w:val="292526"/>
                          <w:spacing w:val="-4"/>
                          <w:sz w:val="66"/>
                        </w:rPr>
                        <w:t>Answers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124075" cy="2002155"/>
                <wp:effectExtent l="0" t="0" r="2540" b="0"/>
                <wp:docPr id="5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35"/>
                                      <w:sz w:val="2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5.8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20"/>
                                      <w:sz w:val="24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5"/>
                                      <w:sz w:val="24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" o:spid="_x0000_s1037" type="#_x0000_t202" style="width:167.25pt;height:1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35"/>
                                <w:sz w:val="2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5.8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0"/>
                                <w:sz w:val="24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5"/>
                                <w:sz w:val="24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0.1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27ED9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124075" cy="2002155"/>
                <wp:effectExtent l="3175" t="0" r="0" b="0"/>
                <wp:docPr id="5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24"/>
                                    </w:rPr>
                                    <w:t>8.9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5.4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5"/>
                                      <w:sz w:val="24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4.2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" o:spid="_x0000_s1038" type="#_x0000_t202" style="width:167.25pt;height:1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8.9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5.4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2.3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5"/>
                                <w:sz w:val="24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4.2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27ED9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124075" cy="2002155"/>
                <wp:effectExtent l="0" t="0" r="1270" b="0"/>
                <wp:docPr id="5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line="308" w:lineRule="exact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8.7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24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30"/>
                                      <w:sz w:val="24"/>
                                    </w:rPr>
                                    <w:t>1.1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2.9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" o:spid="_x0000_s1039" type="#_x0000_t202" style="width:167.25pt;height:1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tOsg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line="308" w:lineRule="exact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8.7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30"/>
                                <w:sz w:val="24"/>
                              </w:rPr>
                              <w:t>1.1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2.9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B0CD3">
      <w:pPr>
        <w:pStyle w:val="BodyText"/>
        <w:spacing w:before="1"/>
        <w:rPr>
          <w:rFonts w:ascii="Times New Roman"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673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164465</wp:posOffset>
                </wp:positionV>
                <wp:extent cx="2124075" cy="2002155"/>
                <wp:effectExtent l="0" t="635" r="2540" b="0"/>
                <wp:wrapTopAndBottom/>
                <wp:docPr id="5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5.5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5.2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2.4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20"/>
                                      <w:sz w:val="24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5"/>
                                      <w:sz w:val="24"/>
                                    </w:rPr>
                                    <w:t>2.1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0" type="#_x0000_t202" style="position:absolute;margin-left:28.3pt;margin-top:12.95pt;width:167.25pt;height:157.65pt;z-index:-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6Mfsg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5.5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5.2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2.4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0"/>
                                <w:sz w:val="24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5"/>
                                <w:sz w:val="24"/>
                              </w:rPr>
                              <w:t>2.1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7760" behindDoc="1" locked="0" layoutInCell="1" allowOverlap="1">
                <wp:simplePos x="0" y="0"/>
                <wp:positionH relativeFrom="page">
                  <wp:posOffset>2727325</wp:posOffset>
                </wp:positionH>
                <wp:positionV relativeFrom="paragraph">
                  <wp:posOffset>164465</wp:posOffset>
                </wp:positionV>
                <wp:extent cx="2124075" cy="2002155"/>
                <wp:effectExtent l="3175" t="635" r="0" b="0"/>
                <wp:wrapTopAndBottom/>
                <wp:docPr id="5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30"/>
                                      <w:sz w:val="24"/>
                                    </w:rPr>
                                    <w:t>12.1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5.7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4.1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1" type="#_x0000_t202" style="position:absolute;margin-left:214.75pt;margin-top:12.95pt;width:167.25pt;height:157.65pt;z-index:-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wLtsQIAALQ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30"/>
                                <w:sz w:val="24"/>
                              </w:rPr>
                              <w:t>12.1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5.7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2.3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4.1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8784" behindDoc="1" locked="0" layoutInCell="1" allowOverlap="1">
                <wp:simplePos x="0" y="0"/>
                <wp:positionH relativeFrom="page">
                  <wp:posOffset>5095240</wp:posOffset>
                </wp:positionH>
                <wp:positionV relativeFrom="paragraph">
                  <wp:posOffset>164465</wp:posOffset>
                </wp:positionV>
                <wp:extent cx="2124075" cy="2002155"/>
                <wp:effectExtent l="0" t="635" r="635" b="0"/>
                <wp:wrapTopAndBottom/>
                <wp:docPr id="5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line="308" w:lineRule="exact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12.5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5"/>
                                      <w:sz w:val="24"/>
                                    </w:rPr>
                                    <w:t>8.1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24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2" type="#_x0000_t202" style="position:absolute;margin-left:401.2pt;margin-top:12.95pt;width:167.25pt;height:157.65pt;z-index:-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line="308" w:lineRule="exact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12.5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4"/>
                              </w:rPr>
                              <w:t>8.1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0.7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B0CD3">
      <w:pPr>
        <w:pStyle w:val="BodyText"/>
        <w:spacing w:before="10"/>
        <w:rPr>
          <w:rFonts w:ascii="Times New Roman"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980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155575</wp:posOffset>
                </wp:positionV>
                <wp:extent cx="2124075" cy="2002155"/>
                <wp:effectExtent l="0" t="2540" r="2540" b="0"/>
                <wp:wrapTopAndBottom/>
                <wp:docPr id="4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27.4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19.2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8.2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14.6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3.6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margin-left:28.3pt;margin-top:12.25pt;width:167.25pt;height:157.65pt;z-index:-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27.4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19.2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8.2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14.6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3.6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0832" behindDoc="1" locked="0" layoutInCell="1" allowOverlap="1">
                <wp:simplePos x="0" y="0"/>
                <wp:positionH relativeFrom="page">
                  <wp:posOffset>2727325</wp:posOffset>
                </wp:positionH>
                <wp:positionV relativeFrom="paragraph">
                  <wp:posOffset>155575</wp:posOffset>
                </wp:positionV>
                <wp:extent cx="2124075" cy="2002155"/>
                <wp:effectExtent l="3175" t="2540" r="0" b="0"/>
                <wp:wrapTopAndBottom/>
                <wp:docPr id="4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22.6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12.5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20"/>
                                      <w:sz w:val="24"/>
                                    </w:rPr>
                                    <w:t>10.1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20"/>
                                      <w:sz w:val="24"/>
                                    </w:rPr>
                                    <w:t>12.3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4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9.9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4" type="#_x0000_t202" style="position:absolute;margin-left:214.75pt;margin-top:12.25pt;width:167.25pt;height:157.65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l2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22.6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12.5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0"/>
                                <w:sz w:val="24"/>
                              </w:rPr>
                              <w:t>10.1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0"/>
                                <w:sz w:val="24"/>
                              </w:rPr>
                              <w:t>12.3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9.9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1856" behindDoc="1" locked="0" layoutInCell="1" allowOverlap="1">
                <wp:simplePos x="0" y="0"/>
                <wp:positionH relativeFrom="page">
                  <wp:posOffset>5095240</wp:posOffset>
                </wp:positionH>
                <wp:positionV relativeFrom="paragraph">
                  <wp:posOffset>155575</wp:posOffset>
                </wp:positionV>
                <wp:extent cx="2124075" cy="2002155"/>
                <wp:effectExtent l="0" t="2540" r="635" b="0"/>
                <wp:wrapTopAndBottom/>
                <wp:docPr id="4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line="308" w:lineRule="exact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25.9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5"/>
                                      <w:sz w:val="24"/>
                                    </w:rPr>
                                    <w:t>12.2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5"/>
                                      <w:sz w:val="24"/>
                                    </w:rPr>
                                    <w:t>13.7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5.4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6.8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6.9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5" type="#_x0000_t202" style="position:absolute;margin-left:401.2pt;margin-top:12.25pt;width:167.25pt;height:157.6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AV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line="308" w:lineRule="exact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25.9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4"/>
                              </w:rPr>
                              <w:t>12.2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5"/>
                                <w:sz w:val="24"/>
                              </w:rPr>
                              <w:t>13.7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5.4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6.8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6.9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3FF7" w:rsidRDefault="00E53FF7">
      <w:pPr>
        <w:rPr>
          <w:rFonts w:ascii="Times New Roman"/>
          <w:sz w:val="17"/>
        </w:rPr>
        <w:sectPr w:rsidR="00E53FF7">
          <w:headerReference w:type="default" r:id="rId8"/>
          <w:pgSz w:w="11910" w:h="16840"/>
          <w:pgMar w:top="2300" w:right="420" w:bottom="1180" w:left="440" w:header="718" w:footer="922" w:gutter="0"/>
          <w:cols w:space="720"/>
        </w:sectPr>
      </w:pPr>
    </w:p>
    <w:p w:rsidR="00E53FF7" w:rsidRDefault="00EB0CD3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499110</wp:posOffset>
                </wp:positionH>
                <wp:positionV relativeFrom="page">
                  <wp:posOffset>595630</wp:posOffset>
                </wp:positionV>
                <wp:extent cx="6866255" cy="1089660"/>
                <wp:effectExtent l="3810" t="0" r="0" b="635"/>
                <wp:wrapNone/>
                <wp:docPr id="4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25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ED9" w:rsidRDefault="00527ED9" w:rsidP="00527ED9">
                            <w:pPr>
                              <w:spacing w:before="20"/>
                              <w:ind w:left="408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>Adding and Subtracting Decimals</w:t>
                            </w:r>
                          </w:p>
                          <w:p w:rsidR="00527ED9" w:rsidRDefault="00527ED9" w:rsidP="00527ED9">
                            <w:pPr>
                              <w:pStyle w:val="BodyText"/>
                              <w:spacing w:before="211" w:line="276" w:lineRule="auto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Each pair of blocks totals the block above them. Use addition and subtraction to fill in the missing decimals and complete the steps.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59" o:spid="_x0000_s1046" type="#_x0000_t202" style="position:absolute;margin-left:39.3pt;margin-top:46.9pt;width:540.65pt;height:85.8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ZxtQIAALQ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" filled="f" stroked="f">
                <v:textbox inset="0,0,0,0">
                  <w:txbxContent>
                    <w:p w:rsidR="00527ED9" w:rsidRDefault="00527ED9" w:rsidP="00527ED9">
                      <w:pPr>
                        <w:spacing w:before="20"/>
                        <w:ind w:left="408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z w:val="66"/>
                        </w:rPr>
                        <w:t>Adding and Subtracting Decimals</w:t>
                      </w:r>
                    </w:p>
                    <w:p w:rsidR="00527ED9" w:rsidRDefault="00527ED9" w:rsidP="00527ED9">
                      <w:pPr>
                        <w:pStyle w:val="BodyText"/>
                        <w:spacing w:before="211" w:line="276" w:lineRule="auto"/>
                        <w:ind w:left="20"/>
                      </w:pPr>
                      <w:r>
                        <w:rPr>
                          <w:color w:val="292526"/>
                        </w:rPr>
                        <w:t>Each pair of blocks totals the block above them. Use addition and subtraction to fill in the missing decimals and complete the steps.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53FF7">
      <w:pPr>
        <w:pStyle w:val="BodyText"/>
        <w:spacing w:before="2"/>
        <w:rPr>
          <w:rFonts w:ascii="Times New Roman"/>
          <w:sz w:val="10"/>
        </w:rPr>
      </w:pPr>
    </w:p>
    <w:p w:rsidR="00E53FF7" w:rsidRDefault="00EB0CD3">
      <w:pPr>
        <w:tabs>
          <w:tab w:val="left" w:pos="3855"/>
          <w:tab w:val="left" w:pos="7583"/>
        </w:tabs>
        <w:ind w:left="126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124075" cy="2002155"/>
                <wp:effectExtent l="0" t="3810" r="2540" b="3810"/>
                <wp:docPr id="4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35"/>
                                      <w:sz w:val="2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6.2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" o:spid="_x0000_s1047" type="#_x0000_t202" style="width:167.25pt;height:1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gIsQ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35"/>
                                <w:sz w:val="2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6.2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27ED9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124075" cy="2002155"/>
                <wp:effectExtent l="3175" t="3810" r="0" b="3810"/>
                <wp:docPr id="4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5.21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30"/>
                                      <w:sz w:val="24"/>
                                    </w:rPr>
                                    <w:t>11.4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1.8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" o:spid="_x0000_s1048" type="#_x0000_t202" style="width:167.25pt;height:1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9psg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5.21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30"/>
                                <w:sz w:val="24"/>
                              </w:rPr>
                              <w:t>11.4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1.8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27ED9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124075" cy="2002155"/>
                <wp:effectExtent l="0" t="3810" r="1270" b="3810"/>
                <wp:docPr id="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line="308" w:lineRule="exact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72.34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19.24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4"/>
                                    </w:rPr>
                                    <w:t>9.04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" o:spid="_x0000_s1049" type="#_x0000_t202" style="width:167.25pt;height:1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Do2tQIAALQ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line="308" w:lineRule="exact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72.34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19.24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9.04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B0CD3">
      <w:pPr>
        <w:pStyle w:val="BodyText"/>
        <w:spacing w:before="1"/>
        <w:rPr>
          <w:rFonts w:ascii="Times New Roman"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288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164465</wp:posOffset>
                </wp:positionV>
                <wp:extent cx="2124075" cy="2002155"/>
                <wp:effectExtent l="0" t="2540" r="2540" b="0"/>
                <wp:wrapTopAndBottom/>
                <wp:docPr id="4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48.39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13.99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14.01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6.38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0" type="#_x0000_t202" style="position:absolute;margin-left:28.3pt;margin-top:12.95pt;width:167.25pt;height:157.65pt;z-index:-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48.39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13.99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14.01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6.38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3904" behindDoc="1" locked="0" layoutInCell="1" allowOverlap="1">
                <wp:simplePos x="0" y="0"/>
                <wp:positionH relativeFrom="page">
                  <wp:posOffset>2727325</wp:posOffset>
                </wp:positionH>
                <wp:positionV relativeFrom="paragraph">
                  <wp:posOffset>164465</wp:posOffset>
                </wp:positionV>
                <wp:extent cx="2124075" cy="2002155"/>
                <wp:effectExtent l="3175" t="2540" r="0" b="0"/>
                <wp:wrapTopAndBottom/>
                <wp:docPr id="4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72.34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54.12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14.36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1" type="#_x0000_t202" style="position:absolute;margin-left:214.75pt;margin-top:12.95pt;width:167.25pt;height:157.65pt;z-index:-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2OVsg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72.34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54.12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14.36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4928" behindDoc="1" locked="0" layoutInCell="1" allowOverlap="1">
                <wp:simplePos x="0" y="0"/>
                <wp:positionH relativeFrom="page">
                  <wp:posOffset>5095240</wp:posOffset>
                </wp:positionH>
                <wp:positionV relativeFrom="paragraph">
                  <wp:posOffset>164465</wp:posOffset>
                </wp:positionV>
                <wp:extent cx="2124075" cy="2002155"/>
                <wp:effectExtent l="0" t="2540" r="635" b="0"/>
                <wp:wrapTopAndBottom/>
                <wp:docPr id="4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line="308" w:lineRule="exact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15.25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30"/>
                                      <w:sz w:val="24"/>
                                    </w:rPr>
                                    <w:t>12.1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4"/>
                                    </w:rPr>
                                    <w:t>9.04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6.21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2" type="#_x0000_t202" style="position:absolute;margin-left:401.2pt;margin-top:12.95pt;width:167.25pt;height:157.65pt;z-index:-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T0sg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line="308" w:lineRule="exact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15.25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30"/>
                                <w:sz w:val="24"/>
                              </w:rPr>
                              <w:t>12.1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9.04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6.21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B0CD3">
      <w:pPr>
        <w:pStyle w:val="BodyText"/>
        <w:spacing w:before="10"/>
        <w:rPr>
          <w:rFonts w:ascii="Times New Roman"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595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155575</wp:posOffset>
                </wp:positionV>
                <wp:extent cx="2124075" cy="2002155"/>
                <wp:effectExtent l="0" t="4445" r="2540" b="3175"/>
                <wp:wrapTopAndBottom/>
                <wp:docPr id="3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22.27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27.9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18.78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3" type="#_x0000_t202" style="position:absolute;margin-left:28.3pt;margin-top:12.25pt;width:167.25pt;height:157.65pt;z-index:-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fO9sgIAALQ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22.27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27.9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18.78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6976" behindDoc="1" locked="0" layoutInCell="1" allowOverlap="1">
                <wp:simplePos x="0" y="0"/>
                <wp:positionH relativeFrom="page">
                  <wp:posOffset>2734945</wp:posOffset>
                </wp:positionH>
                <wp:positionV relativeFrom="paragraph">
                  <wp:posOffset>155575</wp:posOffset>
                </wp:positionV>
                <wp:extent cx="2124710" cy="2647950"/>
                <wp:effectExtent l="1270" t="4445" r="0" b="0"/>
                <wp:wrapTopAndBottom/>
                <wp:docPr id="3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276"/>
                              <w:gridCol w:w="275"/>
                              <w:gridCol w:w="552"/>
                              <w:gridCol w:w="551"/>
                              <w:gridCol w:w="277"/>
                              <w:gridCol w:w="273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53.94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21.69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20.13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30.69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7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5"/>
                                      <w:sz w:val="24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4" type="#_x0000_t202" style="position:absolute;margin-left:215.35pt;margin-top:12.25pt;width:167.3pt;height:208.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llDtg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276"/>
                        <w:gridCol w:w="275"/>
                        <w:gridCol w:w="552"/>
                        <w:gridCol w:w="551"/>
                        <w:gridCol w:w="277"/>
                        <w:gridCol w:w="273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53.94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21.69</w:t>
                            </w:r>
                          </w:p>
                        </w:tc>
                        <w:tc>
                          <w:tcPr>
                            <w:tcW w:w="1101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20.13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30.69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27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7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5"/>
                                <w:sz w:val="24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825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8000" behindDoc="1" locked="0" layoutInCell="1" allowOverlap="1">
                <wp:simplePos x="0" y="0"/>
                <wp:positionH relativeFrom="page">
                  <wp:posOffset>5095875</wp:posOffset>
                </wp:positionH>
                <wp:positionV relativeFrom="paragraph">
                  <wp:posOffset>155575</wp:posOffset>
                </wp:positionV>
                <wp:extent cx="2124710" cy="2647950"/>
                <wp:effectExtent l="0" t="4445" r="0" b="0"/>
                <wp:wrapTopAndBottom/>
                <wp:docPr id="3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1"/>
                              <w:gridCol w:w="280"/>
                              <w:gridCol w:w="273"/>
                              <w:gridCol w:w="555"/>
                              <w:gridCol w:w="551"/>
                              <w:gridCol w:w="282"/>
                              <w:gridCol w:w="272"/>
                              <w:gridCol w:w="556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line="308" w:lineRule="exact"/>
                                    <w:ind w:left="88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8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10.36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7.33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4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4.67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1.64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31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5" type="#_x0000_t202" style="position:absolute;margin-left:401.25pt;margin-top:12.25pt;width:167.3pt;height:208.5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8TmswIAALQ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1"/>
                        <w:gridCol w:w="280"/>
                        <w:gridCol w:w="273"/>
                        <w:gridCol w:w="555"/>
                        <w:gridCol w:w="551"/>
                        <w:gridCol w:w="282"/>
                        <w:gridCol w:w="272"/>
                        <w:gridCol w:w="556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line="308" w:lineRule="exact"/>
                              <w:ind w:left="8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106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1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8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10.36</w:t>
                            </w:r>
                          </w:p>
                        </w:tc>
                        <w:tc>
                          <w:tcPr>
                            <w:tcW w:w="1105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7.33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4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4.67</w:t>
                            </w:r>
                          </w:p>
                        </w:tc>
                        <w:tc>
                          <w:tcPr>
                            <w:tcW w:w="1106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1.64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31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83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7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3FF7" w:rsidRDefault="00E53FF7">
      <w:pPr>
        <w:rPr>
          <w:rFonts w:ascii="Times New Roman"/>
          <w:sz w:val="17"/>
        </w:rPr>
        <w:sectPr w:rsidR="00E53FF7">
          <w:headerReference w:type="default" r:id="rId9"/>
          <w:pgSz w:w="11910" w:h="16840"/>
          <w:pgMar w:top="2380" w:right="420" w:bottom="1180" w:left="440" w:header="718" w:footer="922" w:gutter="0"/>
          <w:cols w:space="720"/>
        </w:sectPr>
      </w:pPr>
    </w:p>
    <w:p w:rsidR="00E53FF7" w:rsidRDefault="00EB0CD3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ge">
                  <wp:posOffset>595630</wp:posOffset>
                </wp:positionV>
                <wp:extent cx="6373495" cy="1031240"/>
                <wp:effectExtent l="2540" t="0" r="0" b="1905"/>
                <wp:wrapNone/>
                <wp:docPr id="3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349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ED9" w:rsidRDefault="00527ED9" w:rsidP="00527ED9">
                            <w:pPr>
                              <w:spacing w:before="20"/>
                              <w:ind w:left="3759" w:hanging="374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7"/>
                                <w:sz w:val="66"/>
                              </w:rPr>
                              <w:t xml:space="preserve">Adding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and Subtracting Decimals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66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60" o:spid="_x0000_s1056" type="#_x0000_t202" style="position:absolute;margin-left:58.7pt;margin-top:46.9pt;width:501.85pt;height:81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" filled="f" stroked="f">
                <v:textbox inset="0,0,0,0">
                  <w:txbxContent>
                    <w:p w:rsidR="00527ED9" w:rsidRDefault="00527ED9" w:rsidP="00527ED9">
                      <w:pPr>
                        <w:spacing w:before="20"/>
                        <w:ind w:left="3759" w:hanging="374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7"/>
                          <w:sz w:val="66"/>
                        </w:rPr>
                        <w:t xml:space="preserve">Adding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 xml:space="preserve">and Subtracting Decimals </w:t>
                      </w:r>
                      <w:r>
                        <w:rPr>
                          <w:b/>
                          <w:color w:val="292526"/>
                          <w:spacing w:val="-4"/>
                          <w:sz w:val="66"/>
                        </w:rPr>
                        <w:t>Answers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53FF7">
      <w:pPr>
        <w:pStyle w:val="BodyText"/>
        <w:spacing w:before="1" w:after="1"/>
        <w:rPr>
          <w:rFonts w:ascii="Times New Roman"/>
          <w:sz w:val="18"/>
        </w:rPr>
      </w:pPr>
    </w:p>
    <w:p w:rsidR="00E53FF7" w:rsidRDefault="00EB0CD3">
      <w:pPr>
        <w:tabs>
          <w:tab w:val="left" w:pos="3855"/>
          <w:tab w:val="left" w:pos="7583"/>
        </w:tabs>
        <w:ind w:left="126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124075" cy="2002155"/>
                <wp:effectExtent l="0" t="0" r="2540" b="0"/>
                <wp:docPr id="3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E53FF7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35"/>
                                      <w:sz w:val="2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E53FF7" w:rsidRDefault="00E53FF7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E53FF7" w:rsidRDefault="00EB0CD3">
                                  <w:pPr>
                                    <w:pStyle w:val="TableParagraph"/>
                                    <w:ind w:left="3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24"/>
                                    </w:rPr>
                                    <w:t>20.4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9.7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6.2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" o:spid="_x0000_s1057" type="#_x0000_t202" style="width:167.25pt;height:1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zwsA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E53FF7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35"/>
                                <w:sz w:val="2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E53FF7" w:rsidRDefault="00E53FF7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E53FF7" w:rsidRDefault="00EB0CD3">
                            <w:pPr>
                              <w:pStyle w:val="TableParagraph"/>
                              <w:ind w:left="3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20.4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9.7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7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6.2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27ED9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124075" cy="2002155"/>
                <wp:effectExtent l="3175" t="0" r="0" b="0"/>
                <wp:docPr id="3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29.81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20"/>
                                      <w:sz w:val="24"/>
                                    </w:rPr>
                                    <w:t>16.61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20"/>
                                      <w:sz w:val="24"/>
                                    </w:rPr>
                                    <w:t>13.2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5.21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30"/>
                                      <w:sz w:val="24"/>
                                    </w:rPr>
                                    <w:t>11.4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1.8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058" type="#_x0000_t202" style="width:167.25pt;height:1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LssQ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29.81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0"/>
                                <w:sz w:val="24"/>
                              </w:rPr>
                              <w:t>16.61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0"/>
                                <w:sz w:val="24"/>
                              </w:rPr>
                              <w:t>13.2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5.21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30"/>
                                <w:sz w:val="24"/>
                              </w:rPr>
                              <w:t>11.4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1.8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27ED9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124075" cy="2002155"/>
                <wp:effectExtent l="0" t="0" r="1270" b="0"/>
                <wp:docPr id="3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line="308" w:lineRule="exact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72.34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5"/>
                                      <w:sz w:val="24"/>
                                    </w:rPr>
                                    <w:t>53.1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19.24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24"/>
                                    </w:rPr>
                                    <w:t>42.90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10.2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4"/>
                                    </w:rPr>
                                    <w:t>9.04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" o:spid="_x0000_s1059" type="#_x0000_t202" style="width:167.25pt;height:1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RusA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line="308" w:lineRule="exact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72.34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4"/>
                              </w:rPr>
                              <w:t>53.1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19.24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42.90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10.2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9.04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B0CD3">
      <w:pPr>
        <w:pStyle w:val="BodyText"/>
        <w:spacing w:before="1"/>
        <w:rPr>
          <w:rFonts w:ascii="Times New Roman"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164465</wp:posOffset>
                </wp:positionV>
                <wp:extent cx="2124075" cy="2002155"/>
                <wp:effectExtent l="0" t="635" r="2540" b="0"/>
                <wp:wrapTopAndBottom/>
                <wp:docPr id="3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48.39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91" w:right="37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20.39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13.99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14.01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6.38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60" type="#_x0000_t202" style="position:absolute;margin-left:28.3pt;margin-top:12.95pt;width:167.25pt;height:157.65pt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pftAIAALQ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48.39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91" w:right="37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20.39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13.99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14.01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6.38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2727325</wp:posOffset>
                </wp:positionH>
                <wp:positionV relativeFrom="paragraph">
                  <wp:posOffset>164465</wp:posOffset>
                </wp:positionV>
                <wp:extent cx="2124075" cy="2002155"/>
                <wp:effectExtent l="3175" t="635" r="0" b="0"/>
                <wp:wrapTopAndBottom/>
                <wp:docPr id="3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72.34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54.12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5"/>
                                      <w:sz w:val="24"/>
                                    </w:rPr>
                                    <w:t>18.22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39.76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14.36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3.86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61" type="#_x0000_t202" style="position:absolute;margin-left:214.75pt;margin-top:12.95pt;width:167.25pt;height:157.65pt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utsQ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72.34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54.12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4"/>
                              </w:rPr>
                              <w:t>18.22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39.76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14.36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3.86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5095240</wp:posOffset>
                </wp:positionH>
                <wp:positionV relativeFrom="paragraph">
                  <wp:posOffset>164465</wp:posOffset>
                </wp:positionV>
                <wp:extent cx="2124075" cy="2002155"/>
                <wp:effectExtent l="0" t="635" r="635" b="0"/>
                <wp:wrapTopAndBottom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line="308" w:lineRule="exact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36.39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20"/>
                                      <w:sz w:val="24"/>
                                    </w:rPr>
                                    <w:t>21.14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15.25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30"/>
                                      <w:sz w:val="24"/>
                                    </w:rPr>
                                    <w:t>12.1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4"/>
                                    </w:rPr>
                                    <w:t>9.04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6.21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62" type="#_x0000_t202" style="position:absolute;margin-left:401.2pt;margin-top:12.95pt;width:167.25pt;height:157.65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lxsQ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line="308" w:lineRule="exact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36.39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0"/>
                                <w:sz w:val="24"/>
                              </w:rPr>
                              <w:t>21.14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15.25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30"/>
                                <w:sz w:val="24"/>
                              </w:rPr>
                              <w:t>12.1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9.04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6.21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53FF7">
      <w:pPr>
        <w:pStyle w:val="BodyText"/>
        <w:rPr>
          <w:rFonts w:ascii="Times New Roman"/>
          <w:sz w:val="20"/>
        </w:rPr>
      </w:pPr>
    </w:p>
    <w:p w:rsidR="00E53FF7" w:rsidRDefault="00EB0CD3">
      <w:pPr>
        <w:pStyle w:val="BodyText"/>
        <w:spacing w:before="10"/>
        <w:rPr>
          <w:rFonts w:ascii="Times New Roman"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155575</wp:posOffset>
                </wp:positionV>
                <wp:extent cx="2124075" cy="2002155"/>
                <wp:effectExtent l="0" t="2540" r="2540" b="0"/>
                <wp:wrapTopAndBottom/>
                <wp:docPr id="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53.66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5"/>
                                      <w:sz w:val="24"/>
                                    </w:rPr>
                                    <w:t>31.39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22.27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27.9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3.49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18.78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63" type="#_x0000_t202" style="position:absolute;margin-left:28.3pt;margin-top:12.25pt;width:167.25pt;height:157.65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qqsg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53.66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4"/>
                              </w:rPr>
                              <w:t>31.39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22.27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27.9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3.49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18.78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2734945</wp:posOffset>
                </wp:positionH>
                <wp:positionV relativeFrom="paragraph">
                  <wp:posOffset>155575</wp:posOffset>
                </wp:positionV>
                <wp:extent cx="2124710" cy="2647950"/>
                <wp:effectExtent l="1270" t="2540" r="0" b="0"/>
                <wp:wrapTopAndBottom/>
                <wp:docPr id="2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276"/>
                              <w:gridCol w:w="275"/>
                              <w:gridCol w:w="552"/>
                              <w:gridCol w:w="551"/>
                              <w:gridCol w:w="277"/>
                              <w:gridCol w:w="273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53.94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21.69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32.25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20.13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5"/>
                                      <w:sz w:val="24"/>
                                    </w:rPr>
                                    <w:t>1.56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30.69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9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5"/>
                                      <w:sz w:val="24"/>
                                    </w:rPr>
                                    <w:t>19.87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5"/>
                                      <w:sz w:val="24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0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29.39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64" type="#_x0000_t202" style="position:absolute;margin-left:215.35pt;margin-top:12.25pt;width:167.3pt;height:208.5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OJtAIAALQ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276"/>
                        <w:gridCol w:w="275"/>
                        <w:gridCol w:w="552"/>
                        <w:gridCol w:w="551"/>
                        <w:gridCol w:w="277"/>
                        <w:gridCol w:w="273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53.94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21.69</w:t>
                            </w:r>
                          </w:p>
                        </w:tc>
                        <w:tc>
                          <w:tcPr>
                            <w:tcW w:w="1101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32.25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20.13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4"/>
                              </w:rPr>
                              <w:t>1.56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30.69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9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4"/>
                              </w:rPr>
                              <w:t>19.87</w:t>
                            </w:r>
                          </w:p>
                        </w:tc>
                        <w:tc>
                          <w:tcPr>
                            <w:tcW w:w="827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7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5"/>
                                <w:sz w:val="24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825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0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29.39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5095875</wp:posOffset>
                </wp:positionH>
                <wp:positionV relativeFrom="paragraph">
                  <wp:posOffset>155575</wp:posOffset>
                </wp:positionV>
                <wp:extent cx="2124710" cy="2647950"/>
                <wp:effectExtent l="0" t="2540" r="0" b="0"/>
                <wp:wrapTopAndBottom/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1"/>
                              <w:gridCol w:w="280"/>
                              <w:gridCol w:w="273"/>
                              <w:gridCol w:w="555"/>
                              <w:gridCol w:w="551"/>
                              <w:gridCol w:w="282"/>
                              <w:gridCol w:w="272"/>
                              <w:gridCol w:w="556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line="308" w:lineRule="exact"/>
                                    <w:ind w:left="88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5"/>
                                      <w:sz w:val="24"/>
                                    </w:rPr>
                                    <w:t>17.69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8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10.36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7.33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4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4.67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5.69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1.64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31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6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24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6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0.55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65" type="#_x0000_t202" style="position:absolute;margin-left:401.25pt;margin-top:12.25pt;width:167.3pt;height:208.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rqtg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1"/>
                        <w:gridCol w:w="280"/>
                        <w:gridCol w:w="273"/>
                        <w:gridCol w:w="555"/>
                        <w:gridCol w:w="551"/>
                        <w:gridCol w:w="282"/>
                        <w:gridCol w:w="272"/>
                        <w:gridCol w:w="556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line="308" w:lineRule="exact"/>
                              <w:ind w:left="8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106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4"/>
                              </w:rPr>
                              <w:t>17.69</w:t>
                            </w:r>
                          </w:p>
                        </w:tc>
                        <w:tc>
                          <w:tcPr>
                            <w:tcW w:w="1110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1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8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10.36</w:t>
                            </w:r>
                          </w:p>
                        </w:tc>
                        <w:tc>
                          <w:tcPr>
                            <w:tcW w:w="1105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7.33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4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4.67</w:t>
                            </w:r>
                          </w:p>
                        </w:tc>
                        <w:tc>
                          <w:tcPr>
                            <w:tcW w:w="1106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5.69</w:t>
                            </w:r>
                          </w:p>
                        </w:tc>
                        <w:tc>
                          <w:tcPr>
                            <w:tcW w:w="1110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1.64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31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6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83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7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6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0.55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3FF7" w:rsidRDefault="00E53FF7">
      <w:pPr>
        <w:rPr>
          <w:rFonts w:ascii="Times New Roman"/>
          <w:sz w:val="17"/>
        </w:rPr>
        <w:sectPr w:rsidR="00E53FF7">
          <w:headerReference w:type="default" r:id="rId10"/>
          <w:pgSz w:w="11910" w:h="16840"/>
          <w:pgMar w:top="2300" w:right="420" w:bottom="1180" w:left="440" w:header="718" w:footer="922" w:gutter="0"/>
          <w:cols w:space="720"/>
        </w:sectPr>
      </w:pPr>
    </w:p>
    <w:p w:rsidR="00E53FF7" w:rsidRDefault="00E53FF7">
      <w:pPr>
        <w:pStyle w:val="BodyText"/>
        <w:spacing w:before="7"/>
        <w:rPr>
          <w:rFonts w:ascii="Times New Roman"/>
          <w:sz w:val="9"/>
        </w:rPr>
      </w:pPr>
    </w:p>
    <w:p w:rsidR="00E53FF7" w:rsidRDefault="00EB0CD3">
      <w:pPr>
        <w:pStyle w:val="BodyText"/>
        <w:spacing w:before="100" w:line="276" w:lineRule="auto"/>
        <w:ind w:left="126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605155</wp:posOffset>
                </wp:positionV>
                <wp:extent cx="2124075" cy="2002155"/>
                <wp:effectExtent l="0" t="0" r="2540" b="0"/>
                <wp:wrapTopAndBottom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35"/>
                                      <w:sz w:val="2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28.49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13.30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7.16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9.05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66" type="#_x0000_t202" style="position:absolute;left:0;text-align:left;margin-left:28.3pt;margin-top:47.65pt;width:167.25pt;height:157.65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1icsQIAALQ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35"/>
                                <w:sz w:val="2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28.49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13.30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7.16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9.05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2727325</wp:posOffset>
                </wp:positionH>
                <wp:positionV relativeFrom="paragraph">
                  <wp:posOffset>605155</wp:posOffset>
                </wp:positionV>
                <wp:extent cx="2124075" cy="2002155"/>
                <wp:effectExtent l="3175" t="0" r="0" b="0"/>
                <wp:wrapTopAndBottom/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15.25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10.43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6.72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45"/>
                                      <w:sz w:val="24"/>
                                    </w:rPr>
                                    <w:t>1.11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67" type="#_x0000_t202" style="position:absolute;left:0;text-align:left;margin-left:214.75pt;margin-top:47.65pt;width:167.25pt;height:157.6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/lusQ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15.25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10.43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6.72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45"/>
                                <w:sz w:val="24"/>
                              </w:rPr>
                              <w:t>1.11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5095875</wp:posOffset>
                </wp:positionH>
                <wp:positionV relativeFrom="paragraph">
                  <wp:posOffset>605155</wp:posOffset>
                </wp:positionV>
                <wp:extent cx="2124710" cy="2647950"/>
                <wp:effectExtent l="0" t="0" r="0" b="1270"/>
                <wp:wrapTopAndBottom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1"/>
                              <w:gridCol w:w="280"/>
                              <w:gridCol w:w="273"/>
                              <w:gridCol w:w="555"/>
                              <w:gridCol w:w="551"/>
                              <w:gridCol w:w="282"/>
                              <w:gridCol w:w="272"/>
                              <w:gridCol w:w="556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line="308" w:lineRule="exact"/>
                                    <w:ind w:left="88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8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10.36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7.33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4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4.67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1.64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31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68" type="#_x0000_t202" style="position:absolute;left:0;text-align:left;margin-left:401.25pt;margin-top:47.65pt;width:167.3pt;height:208.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SgtAIAALQ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1"/>
                        <w:gridCol w:w="280"/>
                        <w:gridCol w:w="273"/>
                        <w:gridCol w:w="555"/>
                        <w:gridCol w:w="551"/>
                        <w:gridCol w:w="282"/>
                        <w:gridCol w:w="272"/>
                        <w:gridCol w:w="556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line="308" w:lineRule="exact"/>
                              <w:ind w:left="8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106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1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8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10.36</w:t>
                            </w:r>
                          </w:p>
                        </w:tc>
                        <w:tc>
                          <w:tcPr>
                            <w:tcW w:w="1105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7.33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4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4.67</w:t>
                            </w:r>
                          </w:p>
                        </w:tc>
                        <w:tc>
                          <w:tcPr>
                            <w:tcW w:w="1106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1.64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31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83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7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3360420</wp:posOffset>
                </wp:positionV>
                <wp:extent cx="2124710" cy="2647950"/>
                <wp:effectExtent l="2540" t="1270" r="0" b="0"/>
                <wp:wrapTopAndBottom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276"/>
                              <w:gridCol w:w="275"/>
                              <w:gridCol w:w="552"/>
                              <w:gridCol w:w="551"/>
                              <w:gridCol w:w="277"/>
                              <w:gridCol w:w="273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97.23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60.26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18.66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41.95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7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13.27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5.04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69" type="#_x0000_t202" style="position:absolute;left:0;text-align:left;margin-left:27.2pt;margin-top:264.6pt;width:167.3pt;height:208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IitQIAALQ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276"/>
                        <w:gridCol w:w="275"/>
                        <w:gridCol w:w="552"/>
                        <w:gridCol w:w="551"/>
                        <w:gridCol w:w="277"/>
                        <w:gridCol w:w="273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97.23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60.26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18.66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41.95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27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13.27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5.04</w:t>
                            </w:r>
                          </w:p>
                        </w:tc>
                        <w:tc>
                          <w:tcPr>
                            <w:tcW w:w="825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2713355</wp:posOffset>
                </wp:positionH>
                <wp:positionV relativeFrom="paragraph">
                  <wp:posOffset>3360420</wp:posOffset>
                </wp:positionV>
                <wp:extent cx="2124710" cy="2647950"/>
                <wp:effectExtent l="0" t="1270" r="635" b="0"/>
                <wp:wrapTopAndBottom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276"/>
                              <w:gridCol w:w="275"/>
                              <w:gridCol w:w="552"/>
                              <w:gridCol w:w="551"/>
                              <w:gridCol w:w="277"/>
                              <w:gridCol w:w="273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62.26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65.21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30.17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33.12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7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27.02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70" type="#_x0000_t202" style="position:absolute;left:0;text-align:left;margin-left:213.65pt;margin-top:264.6pt;width:167.3pt;height:208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wTtAIAALQ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276"/>
                        <w:gridCol w:w="275"/>
                        <w:gridCol w:w="552"/>
                        <w:gridCol w:w="551"/>
                        <w:gridCol w:w="277"/>
                        <w:gridCol w:w="273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62.26</w:t>
                            </w:r>
                          </w:p>
                        </w:tc>
                        <w:tc>
                          <w:tcPr>
                            <w:tcW w:w="1101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65.21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30.17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33.12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27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27.02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5080635</wp:posOffset>
                </wp:positionH>
                <wp:positionV relativeFrom="paragraph">
                  <wp:posOffset>3360420</wp:posOffset>
                </wp:positionV>
                <wp:extent cx="2124710" cy="2647950"/>
                <wp:effectExtent l="3810" t="1270" r="0" b="0"/>
                <wp:wrapTopAndBottom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276"/>
                              <w:gridCol w:w="275"/>
                              <w:gridCol w:w="552"/>
                              <w:gridCol w:w="551"/>
                              <w:gridCol w:w="277"/>
                              <w:gridCol w:w="273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76.54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12.34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56.21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4.35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7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7.29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71" type="#_x0000_t202" style="position:absolute;left:0;text-align:left;margin-left:400.05pt;margin-top:264.6pt;width:167.3pt;height:208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v3htAIAALQ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276"/>
                        <w:gridCol w:w="275"/>
                        <w:gridCol w:w="552"/>
                        <w:gridCol w:w="551"/>
                        <w:gridCol w:w="277"/>
                        <w:gridCol w:w="273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76.54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12.34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56.21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4.35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27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7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7.29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6143625</wp:posOffset>
                </wp:positionV>
                <wp:extent cx="2124710" cy="2647950"/>
                <wp:effectExtent l="2540" t="3175" r="0" b="0"/>
                <wp:wrapTopAndBottom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276"/>
                              <w:gridCol w:w="275"/>
                              <w:gridCol w:w="552"/>
                              <w:gridCol w:w="551"/>
                              <w:gridCol w:w="277"/>
                              <w:gridCol w:w="273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99.99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9.1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92.88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1.99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7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6.21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4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72" type="#_x0000_t202" style="position:absolute;left:0;text-align:left;margin-left:27.2pt;margin-top:483.75pt;width:167.3pt;height:208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89tQIAALQ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276"/>
                        <w:gridCol w:w="275"/>
                        <w:gridCol w:w="552"/>
                        <w:gridCol w:w="551"/>
                        <w:gridCol w:w="277"/>
                        <w:gridCol w:w="273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99.99</w:t>
                            </w:r>
                          </w:p>
                        </w:tc>
                        <w:tc>
                          <w:tcPr>
                            <w:tcW w:w="1101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9.1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92.88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1.99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27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7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6.21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825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2713355</wp:posOffset>
                </wp:positionH>
                <wp:positionV relativeFrom="paragraph">
                  <wp:posOffset>6143625</wp:posOffset>
                </wp:positionV>
                <wp:extent cx="2124710" cy="2647950"/>
                <wp:effectExtent l="0" t="3175" r="635" b="0"/>
                <wp:wrapTopAndBottom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276"/>
                              <w:gridCol w:w="275"/>
                              <w:gridCol w:w="552"/>
                              <w:gridCol w:w="551"/>
                              <w:gridCol w:w="277"/>
                              <w:gridCol w:w="273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99.99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124.33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75.65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99.99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7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19.99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4.35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73" type="#_x0000_t202" style="position:absolute;left:0;text-align:left;margin-left:213.65pt;margin-top:483.75pt;width:167.3pt;height:208.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276"/>
                        <w:gridCol w:w="275"/>
                        <w:gridCol w:w="552"/>
                        <w:gridCol w:w="551"/>
                        <w:gridCol w:w="277"/>
                        <w:gridCol w:w="273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99.99</w:t>
                            </w:r>
                          </w:p>
                        </w:tc>
                        <w:tc>
                          <w:tcPr>
                            <w:tcW w:w="1101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124.33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75.65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99.99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27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19.99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4.35</w:t>
                            </w:r>
                          </w:p>
                        </w:tc>
                        <w:tc>
                          <w:tcPr>
                            <w:tcW w:w="825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5080635</wp:posOffset>
                </wp:positionH>
                <wp:positionV relativeFrom="paragraph">
                  <wp:posOffset>6143625</wp:posOffset>
                </wp:positionV>
                <wp:extent cx="2124710" cy="2647950"/>
                <wp:effectExtent l="3810" t="3175" r="0" b="0"/>
                <wp:wrapTopAndBottom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276"/>
                              <w:gridCol w:w="275"/>
                              <w:gridCol w:w="552"/>
                              <w:gridCol w:w="551"/>
                              <w:gridCol w:w="277"/>
                              <w:gridCol w:w="273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86.95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4"/>
                                    </w:rPr>
                                    <w:t>20.06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70.07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3.18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7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15.79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74" type="#_x0000_t202" style="position:absolute;left:0;text-align:left;margin-left:400.05pt;margin-top:483.75pt;width:167.3pt;height:208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276"/>
                        <w:gridCol w:w="275"/>
                        <w:gridCol w:w="552"/>
                        <w:gridCol w:w="551"/>
                        <w:gridCol w:w="277"/>
                        <w:gridCol w:w="273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86.95</w:t>
                            </w:r>
                          </w:p>
                        </w:tc>
                        <w:tc>
                          <w:tcPr>
                            <w:tcW w:w="1101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20.06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70.07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3.18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27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15.79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825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27ED9">
        <w:rPr>
          <w:color w:val="292526"/>
        </w:rPr>
        <w:t>Each pair of blocks totals the block above them. Use addition and subtraction to fill in the missing decimals and complete the steps.</w:t>
      </w:r>
    </w:p>
    <w:p w:rsidR="00E53FF7" w:rsidRDefault="00EB0CD3">
      <w:pPr>
        <w:pStyle w:val="BodyText"/>
        <w:spacing w:before="6"/>
        <w:rPr>
          <w:sz w:val="9"/>
        </w:rPr>
      </w:pPr>
      <w:r>
        <w:rPr>
          <w:noProof/>
          <w:sz w:val="9"/>
          <w:lang w:bidi="ar-SA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593090</wp:posOffset>
                </wp:positionH>
                <wp:positionV relativeFrom="page">
                  <wp:posOffset>443230</wp:posOffset>
                </wp:positionV>
                <wp:extent cx="6373495" cy="528320"/>
                <wp:effectExtent l="2540" t="0" r="0" b="0"/>
                <wp:wrapNone/>
                <wp:docPr id="1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349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ED9" w:rsidRDefault="00527ED9" w:rsidP="00527ED9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7"/>
                                <w:sz w:val="66"/>
                              </w:rPr>
                              <w:t xml:space="preserve">Adding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and Subtracting Decimals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61" o:spid="_x0000_s1075" type="#_x0000_t202" style="position:absolute;margin-left:46.7pt;margin-top:34.9pt;width:501.85pt;height:41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" filled="f" stroked="f">
                <v:textbox inset="0,0,0,0">
                  <w:txbxContent>
                    <w:p w:rsidR="00527ED9" w:rsidRDefault="00527ED9" w:rsidP="00527ED9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7"/>
                          <w:sz w:val="66"/>
                        </w:rPr>
                        <w:t xml:space="preserve">Adding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>and Subtracting Decimals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53FF7" w:rsidRDefault="00E53FF7">
      <w:pPr>
        <w:pStyle w:val="BodyText"/>
        <w:spacing w:before="3"/>
        <w:rPr>
          <w:sz w:val="13"/>
        </w:rPr>
      </w:pPr>
    </w:p>
    <w:p w:rsidR="00E53FF7" w:rsidRDefault="00E53FF7">
      <w:pPr>
        <w:rPr>
          <w:sz w:val="13"/>
        </w:rPr>
        <w:sectPr w:rsidR="00E53FF7">
          <w:headerReference w:type="default" r:id="rId11"/>
          <w:pgSz w:w="11910" w:h="16840"/>
          <w:pgMar w:top="1500" w:right="420" w:bottom="1180" w:left="440" w:header="718" w:footer="922" w:gutter="0"/>
          <w:cols w:space="720"/>
        </w:sectPr>
      </w:pPr>
    </w:p>
    <w:p w:rsidR="00E53FF7" w:rsidRDefault="00EB0CD3">
      <w:pPr>
        <w:pStyle w:val="Heading1"/>
        <w:spacing w:before="0"/>
        <w:ind w:left="4223" w:right="4246"/>
        <w:jc w:val="center"/>
      </w:pPr>
      <w:r>
        <w:rPr>
          <w:noProof/>
          <w:color w:val="292526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ge">
                  <wp:posOffset>452755</wp:posOffset>
                </wp:positionV>
                <wp:extent cx="6373495" cy="528320"/>
                <wp:effectExtent l="2540" t="0" r="0" b="0"/>
                <wp:wrapNone/>
                <wp:docPr id="1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349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ED9" w:rsidRDefault="00527ED9" w:rsidP="00527ED9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7"/>
                                <w:sz w:val="66"/>
                              </w:rPr>
                              <w:t xml:space="preserve">Adding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and Subtracting Decimals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62" o:spid="_x0000_s1076" type="#_x0000_t202" style="position:absolute;left:0;text-align:left;margin-left:58.7pt;margin-top:35.65pt;width:501.85pt;height:41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" filled="f" stroked="f">
                <v:textbox inset="0,0,0,0">
                  <w:txbxContent>
                    <w:p w:rsidR="00527ED9" w:rsidRDefault="00527ED9" w:rsidP="00527ED9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7"/>
                          <w:sz w:val="66"/>
                        </w:rPr>
                        <w:t xml:space="preserve">Adding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>and Subtracting Decimals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27ED9">
        <w:rPr>
          <w:color w:val="292526"/>
        </w:rPr>
        <w:t>Answers</w:t>
      </w:r>
    </w:p>
    <w:p w:rsidR="00E53FF7" w:rsidRDefault="00EB0CD3">
      <w:pPr>
        <w:pStyle w:val="BodyText"/>
        <w:spacing w:before="4"/>
        <w:rPr>
          <w:b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172720</wp:posOffset>
                </wp:positionV>
                <wp:extent cx="2124075" cy="2002155"/>
                <wp:effectExtent l="0" t="0" r="2540" b="0"/>
                <wp:wrapTopAndBottom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35"/>
                                      <w:sz w:val="2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28.49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13.30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20"/>
                                      <w:sz w:val="24"/>
                                    </w:rPr>
                                    <w:t>15.19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7.16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6.14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9.05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77" type="#_x0000_t202" style="position:absolute;margin-left:28.3pt;margin-top:13.6pt;width:167.25pt;height:157.6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35"/>
                                <w:sz w:val="2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28.49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13.30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0"/>
                                <w:sz w:val="24"/>
                              </w:rPr>
                              <w:t>15.19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7.16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6.14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9.05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2727325</wp:posOffset>
                </wp:positionH>
                <wp:positionV relativeFrom="paragraph">
                  <wp:posOffset>172720</wp:posOffset>
                </wp:positionV>
                <wp:extent cx="2124075" cy="2002155"/>
                <wp:effectExtent l="3175" t="0" r="0" b="0"/>
                <wp:wrapTopAndBottom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15.25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10.43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4.82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6.72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20"/>
                                      <w:sz w:val="24"/>
                                    </w:rPr>
                                    <w:t>3.71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45"/>
                                      <w:sz w:val="24"/>
                                    </w:rPr>
                                    <w:t>1.11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78" type="#_x0000_t202" style="position:absolute;margin-left:214.75pt;margin-top:13.6pt;width:167.25pt;height:157.6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15.25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10.43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4.82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6.72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0"/>
                                <w:sz w:val="24"/>
                              </w:rPr>
                              <w:t>3.71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45"/>
                                <w:sz w:val="24"/>
                              </w:rPr>
                              <w:t>1.11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5095875</wp:posOffset>
                </wp:positionH>
                <wp:positionV relativeFrom="paragraph">
                  <wp:posOffset>172720</wp:posOffset>
                </wp:positionV>
                <wp:extent cx="2124710" cy="2647950"/>
                <wp:effectExtent l="0" t="0" r="0" b="635"/>
                <wp:wrapTopAndBottom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1"/>
                              <w:gridCol w:w="280"/>
                              <w:gridCol w:w="273"/>
                              <w:gridCol w:w="555"/>
                              <w:gridCol w:w="551"/>
                              <w:gridCol w:w="282"/>
                              <w:gridCol w:w="272"/>
                              <w:gridCol w:w="556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line="308" w:lineRule="exact"/>
                                    <w:ind w:left="88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5"/>
                                      <w:sz w:val="24"/>
                                    </w:rPr>
                                    <w:t>17.69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8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10.36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7.33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4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4.67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5.69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1.64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31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spacing w:before="1"/>
                                    <w:ind w:left="16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24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spacing w:before="1"/>
                                    <w:ind w:left="16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0.55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79" type="#_x0000_t202" style="position:absolute;margin-left:401.25pt;margin-top:13.6pt;width:167.3pt;height:208.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avT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1"/>
                        <w:gridCol w:w="280"/>
                        <w:gridCol w:w="273"/>
                        <w:gridCol w:w="555"/>
                        <w:gridCol w:w="551"/>
                        <w:gridCol w:w="282"/>
                        <w:gridCol w:w="272"/>
                        <w:gridCol w:w="556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line="308" w:lineRule="exact"/>
                              <w:ind w:left="8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106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4"/>
                              </w:rPr>
                              <w:t>17.69</w:t>
                            </w:r>
                          </w:p>
                        </w:tc>
                        <w:tc>
                          <w:tcPr>
                            <w:tcW w:w="1110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1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08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10.36</w:t>
                            </w:r>
                          </w:p>
                        </w:tc>
                        <w:tc>
                          <w:tcPr>
                            <w:tcW w:w="1105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7.33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4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4.67</w:t>
                            </w:r>
                          </w:p>
                        </w:tc>
                        <w:tc>
                          <w:tcPr>
                            <w:tcW w:w="1106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5.69</w:t>
                            </w:r>
                          </w:p>
                        </w:tc>
                        <w:tc>
                          <w:tcPr>
                            <w:tcW w:w="1110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1.64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31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spacing w:before="1"/>
                              <w:ind w:left="16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83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7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spacing w:before="1"/>
                              <w:ind w:left="16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0.55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2927985</wp:posOffset>
                </wp:positionV>
                <wp:extent cx="2124710" cy="2647950"/>
                <wp:effectExtent l="2540" t="1905" r="0" b="0"/>
                <wp:wrapTopAndBottom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276"/>
                              <w:gridCol w:w="275"/>
                              <w:gridCol w:w="552"/>
                              <w:gridCol w:w="551"/>
                              <w:gridCol w:w="277"/>
                              <w:gridCol w:w="273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97.23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36.97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60.26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18.66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20"/>
                                      <w:sz w:val="24"/>
                                    </w:rPr>
                                    <w:t>18.31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41.95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spacing w:before="1"/>
                                    <w:ind w:left="1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5.39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13.27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5.04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spacing w:before="1"/>
                                    <w:ind w:left="10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5"/>
                                      <w:sz w:val="24"/>
                                    </w:rPr>
                                    <w:t>36.91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80" type="#_x0000_t202" style="position:absolute;margin-left:27.2pt;margin-top:230.55pt;width:167.3pt;height:208.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iz+swIAALM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276"/>
                        <w:gridCol w:w="275"/>
                        <w:gridCol w:w="552"/>
                        <w:gridCol w:w="551"/>
                        <w:gridCol w:w="277"/>
                        <w:gridCol w:w="273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97.23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36.97</w:t>
                            </w:r>
                          </w:p>
                        </w:tc>
                        <w:tc>
                          <w:tcPr>
                            <w:tcW w:w="1101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60.26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18.66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0"/>
                                <w:sz w:val="24"/>
                              </w:rPr>
                              <w:t>18.31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41.95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spacing w:before="1"/>
                              <w:ind w:left="1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5.39</w:t>
                            </w:r>
                          </w:p>
                        </w:tc>
                        <w:tc>
                          <w:tcPr>
                            <w:tcW w:w="827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13.27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5.04</w:t>
                            </w:r>
                          </w:p>
                        </w:tc>
                        <w:tc>
                          <w:tcPr>
                            <w:tcW w:w="825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spacing w:before="1"/>
                              <w:ind w:left="10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4"/>
                              </w:rPr>
                              <w:t>36.91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2713355</wp:posOffset>
                </wp:positionH>
                <wp:positionV relativeFrom="paragraph">
                  <wp:posOffset>2927985</wp:posOffset>
                </wp:positionV>
                <wp:extent cx="2124710" cy="2647950"/>
                <wp:effectExtent l="0" t="1905" r="635" b="0"/>
                <wp:wrapTopAndBottom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276"/>
                              <w:gridCol w:w="275"/>
                              <w:gridCol w:w="552"/>
                              <w:gridCol w:w="551"/>
                              <w:gridCol w:w="277"/>
                              <w:gridCol w:w="273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6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5"/>
                                      <w:sz w:val="24"/>
                                    </w:rPr>
                                    <w:t>127.47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62.26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65.21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30.17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32.09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33.12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spacing w:before="1"/>
                                    <w:ind w:left="1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5"/>
                                      <w:sz w:val="24"/>
                                    </w:rPr>
                                    <w:t>3.15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27.02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spacing w:before="1"/>
                                    <w:ind w:left="17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5.07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spacing w:before="1"/>
                                    <w:ind w:left="10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28.05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81" type="#_x0000_t202" style="position:absolute;margin-left:213.65pt;margin-top:230.55pt;width:167.3pt;height:20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gTswIAALM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276"/>
                        <w:gridCol w:w="275"/>
                        <w:gridCol w:w="552"/>
                        <w:gridCol w:w="551"/>
                        <w:gridCol w:w="277"/>
                        <w:gridCol w:w="273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6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4"/>
                              </w:rPr>
                              <w:t>127.47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62.26</w:t>
                            </w:r>
                          </w:p>
                        </w:tc>
                        <w:tc>
                          <w:tcPr>
                            <w:tcW w:w="1101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65.21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30.17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32.09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33.12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spacing w:before="1"/>
                              <w:ind w:left="1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4"/>
                              </w:rPr>
                              <w:t>3.15</w:t>
                            </w:r>
                          </w:p>
                        </w:tc>
                        <w:tc>
                          <w:tcPr>
                            <w:tcW w:w="827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27.02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spacing w:before="1"/>
                              <w:ind w:left="17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5.07</w:t>
                            </w:r>
                          </w:p>
                        </w:tc>
                        <w:tc>
                          <w:tcPr>
                            <w:tcW w:w="825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spacing w:before="1"/>
                              <w:ind w:left="10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28.05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5080635</wp:posOffset>
                </wp:positionH>
                <wp:positionV relativeFrom="paragraph">
                  <wp:posOffset>2927985</wp:posOffset>
                </wp:positionV>
                <wp:extent cx="2124710" cy="2647950"/>
                <wp:effectExtent l="3810" t="1905" r="0" b="0"/>
                <wp:wrapTopAndBottom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276"/>
                              <w:gridCol w:w="275"/>
                              <w:gridCol w:w="552"/>
                              <w:gridCol w:w="551"/>
                              <w:gridCol w:w="277"/>
                              <w:gridCol w:w="273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76.54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64.2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12.34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56.21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7.99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4.35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spacing w:before="1"/>
                                    <w:ind w:left="9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48.92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7.29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spacing w:before="1"/>
                                    <w:ind w:left="24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spacing w:before="1"/>
                                    <w:ind w:left="17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3.65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82" type="#_x0000_t202" style="position:absolute;margin-left:400.05pt;margin-top:230.55pt;width:167.3pt;height:208.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276"/>
                        <w:gridCol w:w="275"/>
                        <w:gridCol w:w="552"/>
                        <w:gridCol w:w="551"/>
                        <w:gridCol w:w="277"/>
                        <w:gridCol w:w="273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76.54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64.2</w:t>
                            </w:r>
                          </w:p>
                        </w:tc>
                        <w:tc>
                          <w:tcPr>
                            <w:tcW w:w="1101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12.34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56.21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7.99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4.35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spacing w:before="1"/>
                              <w:ind w:left="9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48.92</w:t>
                            </w:r>
                          </w:p>
                        </w:tc>
                        <w:tc>
                          <w:tcPr>
                            <w:tcW w:w="827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7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7.29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spacing w:before="1"/>
                              <w:ind w:left="24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825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spacing w:before="1"/>
                              <w:ind w:left="17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3.65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5711190</wp:posOffset>
                </wp:positionV>
                <wp:extent cx="2124710" cy="2647950"/>
                <wp:effectExtent l="2540" t="3810" r="0" b="0"/>
                <wp:wrapTopAndBottom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276"/>
                              <w:gridCol w:w="275"/>
                              <w:gridCol w:w="552"/>
                              <w:gridCol w:w="551"/>
                              <w:gridCol w:w="277"/>
                              <w:gridCol w:w="273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6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109.09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99.99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9.1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92.88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30"/>
                                      <w:sz w:val="24"/>
                                    </w:rPr>
                                    <w:t>7.11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1.99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spacing w:before="1"/>
                                    <w:ind w:left="9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86.67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6.21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4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spacing w:before="1"/>
                                    <w:ind w:left="17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1.09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83" type="#_x0000_t202" style="position:absolute;margin-left:27.2pt;margin-top:449.7pt;width:167.3pt;height:208.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ErswIAALI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276"/>
                        <w:gridCol w:w="275"/>
                        <w:gridCol w:w="552"/>
                        <w:gridCol w:w="551"/>
                        <w:gridCol w:w="277"/>
                        <w:gridCol w:w="273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6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109.09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99.99</w:t>
                            </w:r>
                          </w:p>
                        </w:tc>
                        <w:tc>
                          <w:tcPr>
                            <w:tcW w:w="1101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8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9.1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92.88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30"/>
                                <w:sz w:val="24"/>
                              </w:rPr>
                              <w:t>7.11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1.99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spacing w:before="1"/>
                              <w:ind w:left="9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86.67</w:t>
                            </w:r>
                          </w:p>
                        </w:tc>
                        <w:tc>
                          <w:tcPr>
                            <w:tcW w:w="827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7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6.21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825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spacing w:before="1"/>
                              <w:ind w:left="17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1.09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2713355</wp:posOffset>
                </wp:positionH>
                <wp:positionV relativeFrom="paragraph">
                  <wp:posOffset>5711190</wp:posOffset>
                </wp:positionV>
                <wp:extent cx="2124710" cy="2647950"/>
                <wp:effectExtent l="0" t="3810" r="635" b="0"/>
                <wp:wrapTopAndBottom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276"/>
                              <w:gridCol w:w="275"/>
                              <w:gridCol w:w="552"/>
                              <w:gridCol w:w="551"/>
                              <w:gridCol w:w="277"/>
                              <w:gridCol w:w="273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6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224.32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99.99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124.33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75.65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24.34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99.99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spacing w:before="1"/>
                                    <w:ind w:left="9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55.66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5"/>
                                      <w:sz w:val="24"/>
                                    </w:rPr>
                                    <w:t>19.99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4.35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spacing w:before="1"/>
                                    <w:ind w:left="10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95.64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84" type="#_x0000_t202" style="position:absolute;margin-left:213.65pt;margin-top:449.7pt;width:167.3pt;height:208.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4GswIAALI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276"/>
                        <w:gridCol w:w="275"/>
                        <w:gridCol w:w="552"/>
                        <w:gridCol w:w="551"/>
                        <w:gridCol w:w="277"/>
                        <w:gridCol w:w="273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6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224.32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99.99</w:t>
                            </w:r>
                          </w:p>
                        </w:tc>
                        <w:tc>
                          <w:tcPr>
                            <w:tcW w:w="1101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124.33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75.65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24.34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99.99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spacing w:before="1"/>
                              <w:ind w:left="9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55.66</w:t>
                            </w:r>
                          </w:p>
                        </w:tc>
                        <w:tc>
                          <w:tcPr>
                            <w:tcW w:w="827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5"/>
                                <w:sz w:val="24"/>
                              </w:rPr>
                              <w:t>19.99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4.35</w:t>
                            </w:r>
                          </w:p>
                        </w:tc>
                        <w:tc>
                          <w:tcPr>
                            <w:tcW w:w="825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spacing w:before="1"/>
                              <w:ind w:left="10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95.64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5080635</wp:posOffset>
                </wp:positionH>
                <wp:positionV relativeFrom="paragraph">
                  <wp:posOffset>5711190</wp:posOffset>
                </wp:positionV>
                <wp:extent cx="2124710" cy="2647950"/>
                <wp:effectExtent l="3810" t="3810" r="0" b="0"/>
                <wp:wrapTopAndBottom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276"/>
                              <w:gridCol w:w="275"/>
                              <w:gridCol w:w="552"/>
                              <w:gridCol w:w="551"/>
                              <w:gridCol w:w="277"/>
                              <w:gridCol w:w="273"/>
                              <w:gridCol w:w="552"/>
                            </w:tblGrid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11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70"/>
                                    <w:ind w:left="9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6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107.01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24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86.95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4"/>
                                    </w:rPr>
                                    <w:t>20.06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27ED9" w:rsidRDefault="00527E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27ED9">
                              <w:trPr>
                                <w:trHeight w:val="1007"/>
                              </w:trPr>
                              <w:tc>
                                <w:tcPr>
                                  <w:tcW w:w="1103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4"/>
                                    </w:rPr>
                                    <w:t>70.07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2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10"/>
                                      <w:sz w:val="24"/>
                                    </w:rPr>
                                    <w:t>16.88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3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3.18</w:t>
                                  </w:r>
                                </w:p>
                              </w:tc>
                            </w:tr>
                            <w:tr w:rsidR="00527ED9">
                              <w:trPr>
                                <w:trHeight w:val="1014"/>
                              </w:trPr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spacing w:before="1"/>
                                    <w:ind w:left="9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w w:val="105"/>
                                      <w:sz w:val="24"/>
                                    </w:rPr>
                                    <w:t>54.28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0"/>
                                      <w:sz w:val="24"/>
                                    </w:rPr>
                                    <w:t>15.79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ind w:lef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4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</w:tcPr>
                                <w:p w:rsidR="00527ED9" w:rsidRDefault="00527ED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27ED9" w:rsidRDefault="00527ED9">
                                  <w:pPr>
                                    <w:pStyle w:val="TableParagraph"/>
                                    <w:spacing w:before="1"/>
                                    <w:ind w:left="17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24"/>
                                    </w:rPr>
                                    <w:t>2.09</w:t>
                                  </w:r>
                                </w:p>
                              </w:tc>
                            </w:tr>
                          </w:tbl>
                          <w:p w:rsidR="00527ED9" w:rsidRDefault="00527E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85" type="#_x0000_t202" style="position:absolute;margin-left:400.05pt;margin-top:449.7pt;width:167.3pt;height:208.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UHswIAALI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276"/>
                        <w:gridCol w:w="275"/>
                        <w:gridCol w:w="552"/>
                        <w:gridCol w:w="551"/>
                        <w:gridCol w:w="277"/>
                        <w:gridCol w:w="273"/>
                        <w:gridCol w:w="552"/>
                      </w:tblGrid>
                      <w:tr w:rsidR="00527ED9">
                        <w:trPr>
                          <w:trHeight w:val="1024"/>
                        </w:trPr>
                        <w:tc>
                          <w:tcPr>
                            <w:tcW w:w="11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spacing w:before="70"/>
                              <w:ind w:left="9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6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107.01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24"/>
                        </w:trPr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86.95</w:t>
                            </w:r>
                          </w:p>
                        </w:tc>
                        <w:tc>
                          <w:tcPr>
                            <w:tcW w:w="1101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20.06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27ED9" w:rsidRDefault="00527ED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27ED9">
                        <w:trPr>
                          <w:trHeight w:val="1007"/>
                        </w:trPr>
                        <w:tc>
                          <w:tcPr>
                            <w:tcW w:w="1103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4"/>
                              </w:rPr>
                              <w:t>70.07</w:t>
                            </w:r>
                          </w:p>
                        </w:tc>
                        <w:tc>
                          <w:tcPr>
                            <w:tcW w:w="1103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2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4"/>
                              </w:rPr>
                              <w:t>16.88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3"/>
                          </w:tcPr>
                          <w:p w:rsidR="00527ED9" w:rsidRDefault="00527ED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31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3.18</w:t>
                            </w:r>
                          </w:p>
                        </w:tc>
                      </w:tr>
                      <w:tr w:rsidR="00527ED9">
                        <w:trPr>
                          <w:trHeight w:val="1014"/>
                        </w:trPr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spacing w:before="1"/>
                              <w:ind w:left="9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4"/>
                              </w:rPr>
                              <w:t>54.28</w:t>
                            </w:r>
                          </w:p>
                        </w:tc>
                        <w:tc>
                          <w:tcPr>
                            <w:tcW w:w="827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24"/>
                              </w:rPr>
                              <w:t>15.79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ind w:lef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4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825" w:type="dxa"/>
                            <w:gridSpan w:val="2"/>
                          </w:tcPr>
                          <w:p w:rsidR="00527ED9" w:rsidRDefault="00527ED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27ED9" w:rsidRDefault="00527ED9">
                            <w:pPr>
                              <w:pStyle w:val="TableParagraph"/>
                              <w:spacing w:before="1"/>
                              <w:ind w:left="17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2.09</w:t>
                            </w:r>
                          </w:p>
                        </w:tc>
                      </w:tr>
                    </w:tbl>
                    <w:p w:rsidR="00527ED9" w:rsidRDefault="00527ED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3FF7" w:rsidRDefault="00E53FF7">
      <w:pPr>
        <w:pStyle w:val="BodyText"/>
        <w:spacing w:before="6"/>
        <w:rPr>
          <w:b/>
          <w:sz w:val="9"/>
        </w:rPr>
      </w:pPr>
    </w:p>
    <w:p w:rsidR="00E53FF7" w:rsidRDefault="00E53FF7">
      <w:pPr>
        <w:pStyle w:val="BodyText"/>
        <w:spacing w:before="3"/>
        <w:rPr>
          <w:b/>
          <w:sz w:val="13"/>
        </w:rPr>
      </w:pPr>
      <w:bookmarkStart w:id="0" w:name="_GoBack"/>
      <w:bookmarkEnd w:id="0"/>
    </w:p>
    <w:sectPr w:rsidR="00E53FF7">
      <w:pgSz w:w="11910" w:h="16840"/>
      <w:pgMar w:top="1500" w:right="420" w:bottom="1120" w:left="440" w:header="718" w:footer="9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ED9" w:rsidRDefault="00527ED9">
      <w:r>
        <w:separator/>
      </w:r>
    </w:p>
  </w:endnote>
  <w:endnote w:type="continuationSeparator" w:id="0">
    <w:p w:rsidR="00527ED9" w:rsidRDefault="00527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9F180A1-0070-47D2-9D9F-77B70C4D26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500BBEE9-EFDE-428A-80BD-F4E6934FE3FC}"/>
    <w:embedBold r:id="rId3" w:fontKey="{7AE10877-37D2-40E7-8CED-A2C8A51584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052E944-0DB1-4663-A8CF-BD1B8E03FA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ED9" w:rsidRDefault="00527ED9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ED9" w:rsidRDefault="00527ED9">
      <w:r>
        <w:separator/>
      </w:r>
    </w:p>
  </w:footnote>
  <w:footnote w:type="continuationSeparator" w:id="0">
    <w:p w:rsidR="00527ED9" w:rsidRDefault="00527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ED9" w:rsidRDefault="00527ED9">
    <w:pPr>
      <w:pStyle w:val="BodyText"/>
      <w:spacing w:line="14" w:lineRule="auto"/>
      <w:rPr>
        <w:sz w:val="20"/>
      </w:rPr>
    </w:pPr>
    <w:r>
      <w:rPr>
        <w:noProof/>
        <w:sz w:val="20"/>
        <w:lang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-279400</wp:posOffset>
          </wp:positionH>
          <wp:positionV relativeFrom="paragraph">
            <wp:posOffset>-455931</wp:posOffset>
          </wp:positionV>
          <wp:extent cx="7553325" cy="1068179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st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76" cy="106920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ED9" w:rsidRDefault="00527ED9">
    <w:pPr>
      <w:pStyle w:val="BodyText"/>
      <w:spacing w:line="14" w:lineRule="auto"/>
      <w:rPr>
        <w:sz w:val="20"/>
      </w:rPr>
    </w:pPr>
    <w:r>
      <w:rPr>
        <w:noProof/>
        <w:sz w:val="20"/>
        <w:lang w:bidi="ar-SA"/>
      </w:rPr>
      <w:drawing>
        <wp:anchor distT="0" distB="0" distL="114300" distR="114300" simplePos="0" relativeHeight="251659264" behindDoc="1" locked="0" layoutInCell="1" allowOverlap="1" wp14:anchorId="5649F570" wp14:editId="6E59BEF3">
          <wp:simplePos x="0" y="0"/>
          <wp:positionH relativeFrom="column">
            <wp:posOffset>-266376</wp:posOffset>
          </wp:positionH>
          <wp:positionV relativeFrom="paragraph">
            <wp:posOffset>-454025</wp:posOffset>
          </wp:positionV>
          <wp:extent cx="7553325" cy="10681793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st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1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ED9" w:rsidRDefault="00527ED9">
    <w:pPr>
      <w:pStyle w:val="BodyText"/>
      <w:spacing w:line="14" w:lineRule="auto"/>
      <w:rPr>
        <w:sz w:val="20"/>
      </w:rPr>
    </w:pPr>
    <w:r>
      <w:rPr>
        <w:noProof/>
        <w:sz w:val="20"/>
        <w:lang w:bidi="ar-SA"/>
      </w:rPr>
      <w:drawing>
        <wp:anchor distT="0" distB="0" distL="114300" distR="114300" simplePos="0" relativeHeight="251660288" behindDoc="1" locked="0" layoutInCell="1" allowOverlap="1" wp14:anchorId="1CF25B30" wp14:editId="18A0F7BD">
          <wp:simplePos x="0" y="0"/>
          <wp:positionH relativeFrom="column">
            <wp:posOffset>-269875</wp:posOffset>
          </wp:positionH>
          <wp:positionV relativeFrom="paragraph">
            <wp:posOffset>-455791</wp:posOffset>
          </wp:positionV>
          <wp:extent cx="7553325" cy="1068151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st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ED9" w:rsidRDefault="00527ED9">
    <w:pPr>
      <w:pStyle w:val="BodyText"/>
      <w:spacing w:line="14" w:lineRule="auto"/>
      <w:rPr>
        <w:sz w:val="20"/>
      </w:rPr>
    </w:pPr>
    <w:r>
      <w:rPr>
        <w:noProof/>
        <w:sz w:val="20"/>
        <w:lang w:bidi="ar-SA"/>
      </w:rPr>
      <w:drawing>
        <wp:anchor distT="0" distB="0" distL="114300" distR="114300" simplePos="0" relativeHeight="251662336" behindDoc="1" locked="0" layoutInCell="1" allowOverlap="1" wp14:anchorId="6E2A74C4" wp14:editId="6DCE728C">
          <wp:simplePos x="0" y="0"/>
          <wp:positionH relativeFrom="column">
            <wp:posOffset>-276225</wp:posOffset>
          </wp:positionH>
          <wp:positionV relativeFrom="paragraph">
            <wp:posOffset>-454025</wp:posOffset>
          </wp:positionV>
          <wp:extent cx="7553325" cy="1068151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st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ED9" w:rsidRDefault="00527ED9">
    <w:pPr>
      <w:pStyle w:val="BodyText"/>
      <w:spacing w:line="14" w:lineRule="auto"/>
      <w:rPr>
        <w:sz w:val="20"/>
      </w:rPr>
    </w:pPr>
    <w:r>
      <w:rPr>
        <w:noProof/>
        <w:sz w:val="20"/>
        <w:lang w:bidi="ar-SA"/>
      </w:rPr>
      <w:drawing>
        <wp:anchor distT="0" distB="0" distL="114300" distR="114300" simplePos="0" relativeHeight="251655168" behindDoc="1" locked="0" layoutInCell="1" allowOverlap="1" wp14:anchorId="6023A1B5" wp14:editId="51FF8D98">
          <wp:simplePos x="0" y="0"/>
          <wp:positionH relativeFrom="column">
            <wp:posOffset>-269811</wp:posOffset>
          </wp:positionH>
          <wp:positionV relativeFrom="paragraph">
            <wp:posOffset>-455930</wp:posOffset>
          </wp:positionV>
          <wp:extent cx="7553197" cy="1068133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st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97" cy="1068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FF7"/>
    <w:rsid w:val="000F55A8"/>
    <w:rsid w:val="00527ED9"/>
    <w:rsid w:val="00E53FF7"/>
    <w:rsid w:val="00EB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892C2A3-DB12-4D64-85BE-107464701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20"/>
      <w:ind w:left="408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27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7ED9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27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7ED9"/>
    <w:rPr>
      <w:rFonts w:ascii="Twinkl" w:eastAsia="Twinkl" w:hAnsi="Twinkl" w:cs="Twinkl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527ED9"/>
    <w:rPr>
      <w:rFonts w:ascii="Twinkl" w:eastAsia="Twinkl" w:hAnsi="Twinkl" w:cs="Twinkl"/>
      <w:sz w:val="26"/>
      <w:szCs w:val="2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5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924F127E58D142B031C196B7703636" ma:contentTypeVersion="12" ma:contentTypeDescription="Create a new document." ma:contentTypeScope="" ma:versionID="e4f56a99cb625b74c773f667342c502d">
  <xsd:schema xmlns:xsd="http://www.w3.org/2001/XMLSchema" xmlns:xs="http://www.w3.org/2001/XMLSchema" xmlns:p="http://schemas.microsoft.com/office/2006/metadata/properties" xmlns:ns2="397763be-9833-4e51-bed0-2d18df88f347" xmlns:ns3="af1c2bd1-002c-46b0-ade6-4b08e69701ec" targetNamespace="http://schemas.microsoft.com/office/2006/metadata/properties" ma:root="true" ma:fieldsID="a2c992bf9a489e53d02cf3c3e91817fa" ns2:_="" ns3:_="">
    <xsd:import namespace="397763be-9833-4e51-bed0-2d18df88f347"/>
    <xsd:import namespace="af1c2bd1-002c-46b0-ade6-4b08e6970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763be-9833-4e51-bed0-2d18df88f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c2bd1-002c-46b0-ade6-4b08e6970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E69D13-C640-422D-ACA2-EDAEB42B0B05}"/>
</file>

<file path=customXml/itemProps2.xml><?xml version="1.0" encoding="utf-8"?>
<ds:datastoreItem xmlns:ds="http://schemas.openxmlformats.org/officeDocument/2006/customXml" ds:itemID="{DAE33A99-6A06-4C32-AB70-AD198EAD76AC}"/>
</file>

<file path=customXml/itemProps3.xml><?xml version="1.0" encoding="utf-8"?>
<ds:datastoreItem xmlns:ds="http://schemas.openxmlformats.org/officeDocument/2006/customXml" ds:itemID="{9CBF59AC-6A51-401F-8F1E-D569AE98914E}"/>
</file>

<file path=docProps/app.xml><?xml version="1.0" encoding="utf-8"?>
<Properties xmlns="http://schemas.openxmlformats.org/officeDocument/2006/extended-properties" xmlns:vt="http://schemas.openxmlformats.org/officeDocument/2006/docPropsVTypes">
  <Template>1FF514D2</Template>
  <TotalTime>1</TotalTime>
  <Pages>6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Eleanor Clough</dc:creator>
  <cp:lastModifiedBy>Helen Vorster</cp:lastModifiedBy>
  <cp:revision>2</cp:revision>
  <dcterms:created xsi:type="dcterms:W3CDTF">2020-03-17T16:51:00Z</dcterms:created>
  <dcterms:modified xsi:type="dcterms:W3CDTF">2020-03-17T16:51:00Z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2018-04-29T00:00:00Z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2020-01-06T00:00:00Z</vt:filetime>
  </property>
  <property fmtid="{D5CDD505-2E9C-101B-9397-08002B2CF9AE}" pid="5" name="ContentTypeId">
    <vt:lpwstr>0x010100CF924F127E58D142B031C196B7703636</vt:lpwstr>
  </property>
</Properties>
</file>