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E1865F" w14:textId="77777777" w:rsidR="009B7134" w:rsidRPr="009B7134" w:rsidRDefault="009B7134">
      <w:pPr>
        <w:rPr>
          <w:b/>
          <w:u w:val="single"/>
        </w:rPr>
      </w:pPr>
      <w:r w:rsidRPr="009B7134">
        <w:rPr>
          <w:b/>
          <w:u w:val="single"/>
        </w:rPr>
        <w:t>Flashback 1</w:t>
      </w:r>
    </w:p>
    <w:p w14:paraId="0DECCCBF" w14:textId="77777777" w:rsidR="009B7134" w:rsidRDefault="009B7134">
      <w:r>
        <w:t>What can you remember from previous learning?</w:t>
      </w:r>
      <w:r w:rsidR="006067A3">
        <w:t xml:space="preserve"> Give yourself 5 minutes to answer the questions.</w:t>
      </w:r>
      <w:bookmarkStart w:id="0" w:name="_GoBack"/>
      <w:bookmarkEnd w:id="0"/>
    </w:p>
    <w:p w14:paraId="507773E2" w14:textId="77777777" w:rsidR="009B7134" w:rsidRDefault="009B7134">
      <w:proofErr w:type="gramStart"/>
      <w:r>
        <w:t>Don’t</w:t>
      </w:r>
      <w:proofErr w:type="gramEnd"/>
      <w:r>
        <w:t xml:space="preserve"> forget to read the time on the clock as well.</w:t>
      </w:r>
    </w:p>
    <w:p w14:paraId="11A57D4C" w14:textId="77777777" w:rsidR="009B7134" w:rsidRDefault="009B7134"/>
    <w:p w14:paraId="14C47812" w14:textId="77777777" w:rsidR="00CB085A" w:rsidRDefault="009B7134">
      <w:r>
        <w:rPr>
          <w:noProof/>
          <w:lang w:eastAsia="en-GB"/>
        </w:rPr>
        <w:drawing>
          <wp:inline distT="0" distB="0" distL="0" distR="0" wp14:anchorId="109A438F" wp14:editId="091E75F5">
            <wp:extent cx="6645910" cy="36449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0B80" w14:textId="77777777" w:rsidR="009B7134" w:rsidRDefault="009B7134"/>
    <w:p w14:paraId="1DA919D9" w14:textId="77777777" w:rsidR="009B7134" w:rsidRDefault="009B7134">
      <w:r>
        <w:t>Answers:</w:t>
      </w:r>
    </w:p>
    <w:p w14:paraId="7B516655" w14:textId="77777777" w:rsidR="009B7134" w:rsidRPr="009B7134" w:rsidRDefault="009B7134">
      <w:pPr>
        <w:rPr>
          <w:color w:val="FF0000"/>
        </w:rPr>
      </w:pPr>
      <w:r>
        <w:rPr>
          <w:color w:val="FF0000"/>
        </w:rPr>
        <w:t xml:space="preserve">The time is 10 minutes to </w:t>
      </w:r>
      <w:proofErr w:type="gramStart"/>
      <w:r>
        <w:rPr>
          <w:color w:val="FF0000"/>
        </w:rPr>
        <w:t>4</w:t>
      </w:r>
      <w:proofErr w:type="gramEnd"/>
      <w:r>
        <w:rPr>
          <w:color w:val="FF0000"/>
        </w:rPr>
        <w:t>.</w:t>
      </w:r>
    </w:p>
    <w:p w14:paraId="7CCFB62C" w14:textId="77777777" w:rsidR="009B7134" w:rsidRDefault="009B7134">
      <w:r>
        <w:rPr>
          <w:noProof/>
          <w:lang w:eastAsia="en-GB"/>
        </w:rPr>
        <w:drawing>
          <wp:inline distT="0" distB="0" distL="0" distR="0" wp14:anchorId="709FE389" wp14:editId="40E8ED10">
            <wp:extent cx="6645910" cy="35737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78CBA62" w14:textId="77777777" w:rsidR="009B7134" w:rsidRDefault="009B7134">
      <w:pPr>
        <w:rPr>
          <w:b/>
          <w:u w:val="single"/>
        </w:rPr>
      </w:pPr>
      <w:r w:rsidRPr="009B7134">
        <w:rPr>
          <w:b/>
          <w:u w:val="single"/>
        </w:rPr>
        <w:lastRenderedPageBreak/>
        <w:t>Flashback 2</w:t>
      </w:r>
    </w:p>
    <w:p w14:paraId="7CD719F0" w14:textId="77777777" w:rsidR="009B7134" w:rsidRDefault="009B7134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2DB670A" wp14:editId="760CB782">
            <wp:extent cx="6645910" cy="35204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124F" w14:textId="77777777" w:rsidR="009B7134" w:rsidRDefault="009B7134">
      <w:pPr>
        <w:rPr>
          <w:b/>
          <w:u w:val="single"/>
        </w:rPr>
      </w:pPr>
    </w:p>
    <w:p w14:paraId="3ACA3FEF" w14:textId="77777777" w:rsidR="009B7134" w:rsidRDefault="009B7134">
      <w:pPr>
        <w:rPr>
          <w:b/>
          <w:u w:val="single"/>
        </w:rPr>
      </w:pPr>
    </w:p>
    <w:p w14:paraId="7C03887D" w14:textId="77777777" w:rsidR="009B7134" w:rsidRPr="009B7134" w:rsidRDefault="009B7134">
      <w:pPr>
        <w:rPr>
          <w:b/>
        </w:rPr>
      </w:pPr>
      <w:r w:rsidRPr="009B7134">
        <w:rPr>
          <w:b/>
        </w:rPr>
        <w:t>Answers:</w:t>
      </w:r>
    </w:p>
    <w:p w14:paraId="2E982D5B" w14:textId="77777777" w:rsidR="009B7134" w:rsidRPr="009B7134" w:rsidRDefault="009B7134">
      <w:pPr>
        <w:rPr>
          <w:b/>
          <w:color w:val="FF0000"/>
        </w:rPr>
      </w:pPr>
      <w:r w:rsidRPr="009B7134">
        <w:rPr>
          <w:b/>
          <w:color w:val="FF0000"/>
        </w:rPr>
        <w:t>The time is quarter past 8.</w:t>
      </w:r>
    </w:p>
    <w:p w14:paraId="1F10BEF9" w14:textId="77777777" w:rsidR="009B7134" w:rsidRDefault="009B7134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0E8DE00" wp14:editId="609995DE">
            <wp:extent cx="6645910" cy="33470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B11CC" w14:textId="77777777" w:rsidR="009B7134" w:rsidRDefault="009B7134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6C66B9EA" w14:textId="77777777" w:rsidR="009B7134" w:rsidRDefault="009B7134">
      <w:pPr>
        <w:rPr>
          <w:b/>
          <w:u w:val="single"/>
        </w:rPr>
      </w:pPr>
      <w:r>
        <w:rPr>
          <w:b/>
          <w:u w:val="single"/>
        </w:rPr>
        <w:lastRenderedPageBreak/>
        <w:t>Flashback 3</w:t>
      </w:r>
    </w:p>
    <w:p w14:paraId="3BF73B0C" w14:textId="77777777" w:rsidR="009B7134" w:rsidRDefault="009B7134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F1746C1" wp14:editId="3B02438A">
            <wp:extent cx="6645910" cy="34994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10AB6" w14:textId="77777777" w:rsidR="009B7134" w:rsidRDefault="009B7134">
      <w:pPr>
        <w:rPr>
          <w:b/>
          <w:u w:val="single"/>
        </w:rPr>
      </w:pPr>
    </w:p>
    <w:p w14:paraId="3B24A94E" w14:textId="77777777" w:rsidR="009B7134" w:rsidRDefault="009B7134">
      <w:pPr>
        <w:rPr>
          <w:b/>
          <w:u w:val="single"/>
        </w:rPr>
      </w:pPr>
      <w:r>
        <w:rPr>
          <w:b/>
          <w:u w:val="single"/>
        </w:rPr>
        <w:t>Answers:</w:t>
      </w:r>
    </w:p>
    <w:p w14:paraId="087FF03A" w14:textId="77777777" w:rsidR="009B7134" w:rsidRDefault="009B7134">
      <w:pPr>
        <w:rPr>
          <w:b/>
          <w:color w:val="FF0000"/>
        </w:rPr>
      </w:pPr>
      <w:r>
        <w:rPr>
          <w:b/>
          <w:color w:val="FF0000"/>
        </w:rPr>
        <w:t xml:space="preserve">The time is 20 minutes to </w:t>
      </w:r>
      <w:proofErr w:type="gramStart"/>
      <w:r>
        <w:rPr>
          <w:b/>
          <w:color w:val="FF0000"/>
        </w:rPr>
        <w:t>6</w:t>
      </w:r>
      <w:proofErr w:type="gramEnd"/>
      <w:r>
        <w:rPr>
          <w:b/>
          <w:color w:val="FF0000"/>
        </w:rPr>
        <w:t>.</w:t>
      </w:r>
    </w:p>
    <w:p w14:paraId="2F2FA136" w14:textId="77777777" w:rsidR="009B7134" w:rsidRDefault="009B7134">
      <w:pPr>
        <w:rPr>
          <w:b/>
          <w:color w:val="FF0000"/>
        </w:rPr>
      </w:pPr>
      <w:r>
        <w:rPr>
          <w:noProof/>
          <w:lang w:eastAsia="en-GB"/>
        </w:rPr>
        <w:drawing>
          <wp:inline distT="0" distB="0" distL="0" distR="0" wp14:anchorId="60E5CE7C" wp14:editId="6B2F6494">
            <wp:extent cx="6645910" cy="359092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85AAD" w14:textId="77777777" w:rsidR="006067A3" w:rsidRDefault="006067A3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14:paraId="5FCB7251" w14:textId="77777777" w:rsidR="009B7134" w:rsidRDefault="009B7134">
      <w:pPr>
        <w:rPr>
          <w:b/>
          <w:u w:val="single"/>
        </w:rPr>
      </w:pPr>
      <w:r>
        <w:rPr>
          <w:b/>
          <w:u w:val="single"/>
        </w:rPr>
        <w:lastRenderedPageBreak/>
        <w:t>Flashback 4</w:t>
      </w:r>
    </w:p>
    <w:p w14:paraId="1AED749B" w14:textId="77777777" w:rsidR="009B7134" w:rsidRDefault="006067A3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432736F" wp14:editId="6E8331ED">
            <wp:extent cx="6645910" cy="367347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165B" w14:textId="77777777" w:rsidR="006067A3" w:rsidRDefault="006067A3">
      <w:pPr>
        <w:rPr>
          <w:b/>
          <w:u w:val="single"/>
        </w:rPr>
      </w:pPr>
    </w:p>
    <w:p w14:paraId="4C2975CD" w14:textId="77777777" w:rsidR="006067A3" w:rsidRDefault="006067A3">
      <w:pPr>
        <w:rPr>
          <w:b/>
          <w:u w:val="single"/>
        </w:rPr>
      </w:pPr>
      <w:r>
        <w:rPr>
          <w:b/>
          <w:u w:val="single"/>
        </w:rPr>
        <w:t>Answers:</w:t>
      </w:r>
    </w:p>
    <w:p w14:paraId="6D992405" w14:textId="77777777" w:rsidR="006067A3" w:rsidRDefault="006067A3">
      <w:pPr>
        <w:rPr>
          <w:b/>
          <w:color w:val="FF0000"/>
        </w:rPr>
      </w:pPr>
      <w:r>
        <w:rPr>
          <w:b/>
          <w:color w:val="FF0000"/>
        </w:rPr>
        <w:t xml:space="preserve">The time is 20 minutes past </w:t>
      </w:r>
      <w:proofErr w:type="gramStart"/>
      <w:r>
        <w:rPr>
          <w:b/>
          <w:color w:val="FF0000"/>
        </w:rPr>
        <w:t>6</w:t>
      </w:r>
      <w:proofErr w:type="gramEnd"/>
      <w:r>
        <w:rPr>
          <w:b/>
          <w:color w:val="FF0000"/>
        </w:rPr>
        <w:t>.</w:t>
      </w:r>
    </w:p>
    <w:p w14:paraId="2707B8E6" w14:textId="77777777" w:rsidR="006067A3" w:rsidRPr="006067A3" w:rsidRDefault="006067A3">
      <w:pPr>
        <w:rPr>
          <w:b/>
          <w:color w:val="FF0000"/>
        </w:rPr>
      </w:pPr>
      <w:r>
        <w:rPr>
          <w:noProof/>
          <w:lang w:eastAsia="en-GB"/>
        </w:rPr>
        <w:drawing>
          <wp:inline distT="0" distB="0" distL="0" distR="0" wp14:anchorId="3A1F51AD" wp14:editId="5E8D27FF">
            <wp:extent cx="6645910" cy="370840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0460" w14:textId="77777777" w:rsidR="006067A3" w:rsidRDefault="006067A3">
      <w:pPr>
        <w:rPr>
          <w:b/>
          <w:u w:val="single"/>
        </w:rPr>
      </w:pPr>
    </w:p>
    <w:p w14:paraId="1BADD941" w14:textId="77777777" w:rsidR="006067A3" w:rsidRDefault="006067A3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7774482F" w14:textId="77777777" w:rsidR="009B7134" w:rsidRDefault="009B7134">
      <w:pPr>
        <w:rPr>
          <w:b/>
          <w:u w:val="single"/>
        </w:rPr>
      </w:pPr>
      <w:r>
        <w:rPr>
          <w:b/>
          <w:u w:val="single"/>
        </w:rPr>
        <w:lastRenderedPageBreak/>
        <w:t>Flashback 5</w:t>
      </w:r>
    </w:p>
    <w:p w14:paraId="43022E68" w14:textId="77777777" w:rsidR="006067A3" w:rsidRDefault="006067A3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8444CC8" wp14:editId="1F428B1F">
            <wp:extent cx="6645910" cy="371538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2505" w14:textId="77777777" w:rsidR="006067A3" w:rsidRDefault="006067A3">
      <w:pPr>
        <w:rPr>
          <w:b/>
          <w:u w:val="single"/>
        </w:rPr>
      </w:pPr>
    </w:p>
    <w:p w14:paraId="37881778" w14:textId="77777777" w:rsidR="006067A3" w:rsidRDefault="006067A3">
      <w:pPr>
        <w:rPr>
          <w:b/>
          <w:u w:val="single"/>
        </w:rPr>
      </w:pPr>
      <w:r>
        <w:rPr>
          <w:b/>
          <w:u w:val="single"/>
        </w:rPr>
        <w:t>Answers:</w:t>
      </w:r>
    </w:p>
    <w:p w14:paraId="7AF92A96" w14:textId="77777777" w:rsidR="006067A3" w:rsidRPr="006067A3" w:rsidRDefault="006067A3">
      <w:pPr>
        <w:rPr>
          <w:b/>
          <w:color w:val="FF0000"/>
        </w:rPr>
      </w:pPr>
      <w:r>
        <w:rPr>
          <w:b/>
          <w:color w:val="FF0000"/>
        </w:rPr>
        <w:t>The time is quarter to 12.</w:t>
      </w:r>
    </w:p>
    <w:p w14:paraId="43E3AE15" w14:textId="77777777" w:rsidR="006067A3" w:rsidRPr="009B7134" w:rsidRDefault="006067A3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6DFDE68" wp14:editId="656413D2">
            <wp:extent cx="6645910" cy="374523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7A3" w:rsidRPr="009B7134" w:rsidSect="009B71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134"/>
    <w:rsid w:val="006067A3"/>
    <w:rsid w:val="009B7134"/>
    <w:rsid w:val="00C14040"/>
    <w:rsid w:val="00CB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0560E"/>
  <w15:chartTrackingRefBased/>
  <w15:docId w15:val="{5A0C379E-6A03-4CD3-936A-80875F72E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924F127E58D142B031C196B7703636" ma:contentTypeVersion="12" ma:contentTypeDescription="Create a new document." ma:contentTypeScope="" ma:versionID="e4f56a99cb625b74c773f667342c502d">
  <xsd:schema xmlns:xsd="http://www.w3.org/2001/XMLSchema" xmlns:xs="http://www.w3.org/2001/XMLSchema" xmlns:p="http://schemas.microsoft.com/office/2006/metadata/properties" xmlns:ns2="397763be-9833-4e51-bed0-2d18df88f347" xmlns:ns3="af1c2bd1-002c-46b0-ade6-4b08e69701ec" targetNamespace="http://schemas.microsoft.com/office/2006/metadata/properties" ma:root="true" ma:fieldsID="a2c992bf9a489e53d02cf3c3e91817fa" ns2:_="" ns3:_="">
    <xsd:import namespace="397763be-9833-4e51-bed0-2d18df88f347"/>
    <xsd:import namespace="af1c2bd1-002c-46b0-ade6-4b08e6970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763be-9833-4e51-bed0-2d18df88f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c2bd1-002c-46b0-ade6-4b08e6970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342229-BB60-4F9A-96DC-9914A94BB0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7763be-9833-4e51-bed0-2d18df88f347"/>
    <ds:schemaRef ds:uri="af1c2bd1-002c-46b0-ade6-4b08e69701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815330-8B37-4108-8D52-1FE72A51C9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E1642F-0C95-4F74-A7CB-340C2CE249DE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f1c2bd1-002c-46b0-ade6-4b08e69701ec"/>
    <ds:schemaRef ds:uri="397763be-9833-4e51-bed0-2d18df88f34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CEED470D</Template>
  <TotalTime>15</TotalTime>
  <Pages>5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Letts</dc:creator>
  <cp:keywords/>
  <dc:description/>
  <cp:lastModifiedBy>B Letts</cp:lastModifiedBy>
  <cp:revision>1</cp:revision>
  <dcterms:created xsi:type="dcterms:W3CDTF">2020-04-21T13:49:00Z</dcterms:created>
  <dcterms:modified xsi:type="dcterms:W3CDTF">2020-04-21T14:04:00Z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0x010100CF924F127E58D142B031C196B7703636</vt:lpwstr>
  </property>
</Properties>
</file>